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B8D1C" w14:textId="77777777" w:rsidR="00B5287E" w:rsidRDefault="00357FB2" w:rsidP="002341A1">
      <w:pPr>
        <w:pStyle w:val="Intertitr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1" layoutInCell="1" allowOverlap="1" wp14:anchorId="566779A3" wp14:editId="46963674">
                <wp:simplePos x="0" y="0"/>
                <wp:positionH relativeFrom="column">
                  <wp:posOffset>689610</wp:posOffset>
                </wp:positionH>
                <wp:positionV relativeFrom="paragraph">
                  <wp:posOffset>1982470</wp:posOffset>
                </wp:positionV>
                <wp:extent cx="5327650" cy="863600"/>
                <wp:effectExtent l="0" t="0" r="0" b="0"/>
                <wp:wrapSquare wrapText="bothSides"/>
                <wp:docPr id="14843518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96CA6" w14:textId="77777777" w:rsidR="00357FB2" w:rsidRPr="0063107B" w:rsidRDefault="00357FB2" w:rsidP="0045261E">
                            <w:pPr>
                              <w:pStyle w:val="Presentepar-DateCouverture"/>
                              <w:rPr>
                                <w:b/>
                                <w:bCs/>
                              </w:rPr>
                            </w:pPr>
                            <w:r w:rsidRPr="0063107B">
                              <w:rPr>
                                <w:b/>
                                <w:bCs/>
                              </w:rPr>
                              <w:t>Présenté par</w:t>
                            </w:r>
                            <w:r w:rsidR="0045261E" w:rsidRPr="0063107B">
                              <w:rPr>
                                <w:b/>
                                <w:bCs/>
                              </w:rPr>
                              <w:t> :</w:t>
                            </w:r>
                          </w:p>
                          <w:p w14:paraId="26C9E7AF" w14:textId="77777777" w:rsidR="0045261E" w:rsidRPr="0045261E" w:rsidRDefault="0045261E" w:rsidP="0045261E">
                            <w:pPr>
                              <w:pStyle w:val="Presentepar-DateCouverture"/>
                            </w:pPr>
                            <w:r w:rsidRPr="0045261E">
                              <w:t>Date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66779A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4.3pt;margin-top:156.1pt;width:419.5pt;height:6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" filled="f" stroked="f">
                <v:textbox>
                  <w:txbxContent>
                    <w:p w14:paraId="27F96CA6" w14:textId="77777777" w:rsidR="00357FB2" w:rsidRPr="0063107B" w:rsidRDefault="00357FB2" w:rsidP="0045261E">
                      <w:pPr>
                        <w:pStyle w:val="Presentepar-DateCouverture"/>
                        <w:rPr>
                          <w:b/>
                          <w:bCs/>
                        </w:rPr>
                      </w:pPr>
                      <w:r w:rsidRPr="0063107B">
                        <w:rPr>
                          <w:b/>
                          <w:bCs/>
                        </w:rPr>
                        <w:t>Présenté par</w:t>
                      </w:r>
                      <w:r w:rsidR="0045261E" w:rsidRPr="0063107B">
                        <w:rPr>
                          <w:b/>
                          <w:bCs/>
                        </w:rPr>
                        <w:t> :</w:t>
                      </w:r>
                    </w:p>
                    <w:p w14:paraId="26C9E7AF" w14:textId="77777777" w:rsidR="0045261E" w:rsidRPr="0045261E" w:rsidRDefault="0045261E" w:rsidP="0045261E">
                      <w:pPr>
                        <w:pStyle w:val="Presentepar-DateCouverture"/>
                      </w:pPr>
                      <w:r w:rsidRPr="0045261E">
                        <w:t>Date :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0662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 wp14:anchorId="42BCC603" wp14:editId="0D33AF19">
                <wp:simplePos x="0" y="0"/>
                <wp:positionH relativeFrom="column">
                  <wp:posOffset>676910</wp:posOffset>
                </wp:positionH>
                <wp:positionV relativeFrom="paragraph">
                  <wp:posOffset>1195070</wp:posOffset>
                </wp:positionV>
                <wp:extent cx="5327650" cy="863600"/>
                <wp:effectExtent l="0" t="0" r="0" b="0"/>
                <wp:wrapSquare wrapText="bothSides"/>
                <wp:docPr id="99551037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54C07" w14:textId="6FB240EA" w:rsidR="00106629" w:rsidRPr="00D01C7A" w:rsidRDefault="00D01C7A" w:rsidP="00D01C7A">
                            <w:pPr>
                              <w:pStyle w:val="Sous-titre"/>
                            </w:pPr>
                            <w:r w:rsidRPr="00D01C7A">
                              <w:t>Programme de soutien à la pratique médicale de première ligne – Dépendance et itinérance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2BCC603" id="_x0000_s1027" type="#_x0000_t202" style="position:absolute;margin-left:53.3pt;margin-top:94.1pt;width:419.5pt;height:6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" filled="f" stroked="f">
                <v:textbox>
                  <w:txbxContent>
                    <w:p w14:paraId="20A54C07" w14:textId="6FB240EA" w:rsidR="00106629" w:rsidRPr="00D01C7A" w:rsidRDefault="00D01C7A" w:rsidP="00D01C7A">
                      <w:pPr>
                        <w:pStyle w:val="Sous-titre"/>
                      </w:pPr>
                      <w:r w:rsidRPr="00D01C7A">
                        <w:t>Programme de soutien à la pratique médicale de première ligne – Dépendance et itinérance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B5287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2C31835C" wp14:editId="2F1023E1">
                <wp:simplePos x="0" y="0"/>
                <wp:positionH relativeFrom="column">
                  <wp:posOffset>676910</wp:posOffset>
                </wp:positionH>
                <wp:positionV relativeFrom="paragraph">
                  <wp:posOffset>185420</wp:posOffset>
                </wp:positionV>
                <wp:extent cx="5327650" cy="9334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CC7B0" w14:textId="4BA83C4E" w:rsidR="00B5287E" w:rsidRPr="00D01C7A" w:rsidRDefault="00D01C7A" w:rsidP="009C0E34">
                            <w:pPr>
                              <w:pStyle w:val="Titre"/>
                              <w:rPr>
                                <w:sz w:val="48"/>
                                <w:szCs w:val="48"/>
                              </w:rPr>
                            </w:pPr>
                            <w:r w:rsidRPr="00D01C7A">
                              <w:rPr>
                                <w:sz w:val="48"/>
                                <w:szCs w:val="48"/>
                              </w:rPr>
                              <w:t>Fiche de dépôt de projet 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C31835C" id="_x0000_s1028" type="#_x0000_t202" style="position:absolute;margin-left:53.3pt;margin-top:14.6pt;width:419.5pt;height:7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" filled="f" stroked="f">
                <v:textbox>
                  <w:txbxContent>
                    <w:p w14:paraId="5D1CC7B0" w14:textId="4BA83C4E" w:rsidR="00B5287E" w:rsidRPr="00D01C7A" w:rsidRDefault="00D01C7A" w:rsidP="009C0E34">
                      <w:pPr>
                        <w:pStyle w:val="Titre"/>
                        <w:rPr>
                          <w:sz w:val="48"/>
                          <w:szCs w:val="48"/>
                        </w:rPr>
                      </w:pPr>
                      <w:r w:rsidRPr="00D01C7A">
                        <w:rPr>
                          <w:sz w:val="48"/>
                          <w:szCs w:val="48"/>
                        </w:rPr>
                        <w:t>Fiche de dépôt de projet 2026-2027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44112863" w14:textId="77777777" w:rsidR="00F65C4A" w:rsidRPr="00F65C4A" w:rsidRDefault="00F65C4A" w:rsidP="00F65C4A"/>
    <w:p w14:paraId="6147472A" w14:textId="77777777" w:rsidR="00F65C4A" w:rsidRPr="00F65C4A" w:rsidRDefault="00F65C4A" w:rsidP="00F65C4A"/>
    <w:p w14:paraId="0681F100" w14:textId="77777777" w:rsidR="00F65C4A" w:rsidRPr="00F65C4A" w:rsidRDefault="00F65C4A" w:rsidP="00F65C4A"/>
    <w:p w14:paraId="42073F34" w14:textId="77777777" w:rsidR="00F65C4A" w:rsidRPr="00F65C4A" w:rsidRDefault="00F65C4A" w:rsidP="00F65C4A"/>
    <w:p w14:paraId="2B107C31" w14:textId="77777777" w:rsidR="00F65C4A" w:rsidRPr="00F65C4A" w:rsidRDefault="00F65C4A" w:rsidP="00F65C4A"/>
    <w:p w14:paraId="32793686" w14:textId="77777777" w:rsidR="00F65C4A" w:rsidRPr="00F65C4A" w:rsidRDefault="00F65C4A" w:rsidP="00F65C4A"/>
    <w:p w14:paraId="6F2D7A89" w14:textId="77777777" w:rsidR="00F65C4A" w:rsidRPr="00F65C4A" w:rsidRDefault="00F65C4A" w:rsidP="00F65C4A"/>
    <w:p w14:paraId="3EC2BB07" w14:textId="77777777" w:rsidR="00F65C4A" w:rsidRPr="00F65C4A" w:rsidRDefault="00F65C4A" w:rsidP="00F65C4A"/>
    <w:p w14:paraId="4F8DCCB1" w14:textId="77777777" w:rsidR="00F65C4A" w:rsidRPr="00F65C4A" w:rsidRDefault="00F65C4A" w:rsidP="00F65C4A"/>
    <w:p w14:paraId="0DF27147" w14:textId="77777777" w:rsidR="00F65C4A" w:rsidRPr="00F65C4A" w:rsidRDefault="00F65C4A" w:rsidP="00F65C4A"/>
    <w:p w14:paraId="28F07581" w14:textId="77777777" w:rsidR="00F65C4A" w:rsidRPr="00F65C4A" w:rsidRDefault="00F65C4A" w:rsidP="00F65C4A"/>
    <w:p w14:paraId="2BD89EFF" w14:textId="77777777" w:rsidR="00F65C4A" w:rsidRPr="00F65C4A" w:rsidRDefault="00F65C4A" w:rsidP="00F65C4A"/>
    <w:p w14:paraId="30585AE7" w14:textId="77777777" w:rsidR="00F65C4A" w:rsidRPr="00F65C4A" w:rsidRDefault="00F65C4A" w:rsidP="00F65C4A"/>
    <w:p w14:paraId="48A42795" w14:textId="77777777" w:rsidR="00F65C4A" w:rsidRPr="00F65C4A" w:rsidRDefault="00F65C4A" w:rsidP="00F65C4A"/>
    <w:p w14:paraId="5C8F6CE6" w14:textId="77777777" w:rsidR="00F65C4A" w:rsidRPr="00F65C4A" w:rsidRDefault="00F65C4A" w:rsidP="00F65C4A"/>
    <w:p w14:paraId="0551915E" w14:textId="77777777" w:rsidR="00F65C4A" w:rsidRPr="00F65C4A" w:rsidRDefault="00F65C4A" w:rsidP="00F65C4A"/>
    <w:p w14:paraId="25428683" w14:textId="77777777" w:rsidR="00F65C4A" w:rsidRPr="00F65C4A" w:rsidRDefault="00F65C4A" w:rsidP="00F65C4A"/>
    <w:p w14:paraId="042F0E62" w14:textId="77777777" w:rsidR="00F65C4A" w:rsidRPr="00F65C4A" w:rsidRDefault="00F65C4A" w:rsidP="00F65C4A"/>
    <w:p w14:paraId="1C478152" w14:textId="77777777" w:rsidR="00F65C4A" w:rsidRPr="00F65C4A" w:rsidRDefault="00F65C4A" w:rsidP="00F65C4A"/>
    <w:p w14:paraId="7E38F7B5" w14:textId="77777777" w:rsidR="00F65C4A" w:rsidRPr="00F65C4A" w:rsidRDefault="00F65C4A" w:rsidP="00F65C4A"/>
    <w:p w14:paraId="6A83E18C" w14:textId="77777777" w:rsidR="00F65C4A" w:rsidRPr="00F65C4A" w:rsidRDefault="00F65C4A" w:rsidP="00F65C4A"/>
    <w:p w14:paraId="6070AF5E" w14:textId="77777777" w:rsidR="00F65C4A" w:rsidRPr="00F65C4A" w:rsidRDefault="00F65C4A" w:rsidP="00F65C4A">
      <w:pPr>
        <w:sectPr w:rsidR="00F65C4A" w:rsidRPr="00F65C4A" w:rsidSect="00F65C4A">
          <w:headerReference w:type="default" r:id="rId11"/>
          <w:footerReference w:type="default" r:id="rId12"/>
          <w:pgSz w:w="12240" w:h="15840"/>
          <w:pgMar w:top="5103" w:right="1134" w:bottom="1134" w:left="1134" w:header="709" w:footer="709" w:gutter="0"/>
          <w:cols w:space="708"/>
          <w:docGrid w:linePitch="360"/>
        </w:sectPr>
      </w:pPr>
    </w:p>
    <w:p w14:paraId="2D962E0D" w14:textId="77777777" w:rsidR="00D01C7A" w:rsidRDefault="00D01C7A" w:rsidP="00462144"/>
    <w:tbl>
      <w:tblPr>
        <w:tblW w:w="10065" w:type="dxa"/>
        <w:tblBorders>
          <w:top w:val="single" w:sz="4" w:space="0" w:color="170A72" w:themeColor="text2"/>
          <w:left w:val="single" w:sz="4" w:space="0" w:color="170A72" w:themeColor="text2"/>
          <w:bottom w:val="single" w:sz="4" w:space="0" w:color="170A72" w:themeColor="text2"/>
          <w:right w:val="single" w:sz="4" w:space="0" w:color="170A72" w:themeColor="text2"/>
          <w:insideH w:val="single" w:sz="4" w:space="0" w:color="170A72" w:themeColor="text2"/>
          <w:insideV w:val="single" w:sz="4" w:space="0" w:color="170A72" w:themeColor="text2"/>
        </w:tblBorders>
        <w:tblLook w:val="04A0" w:firstRow="1" w:lastRow="0" w:firstColumn="1" w:lastColumn="0" w:noHBand="0" w:noVBand="1"/>
      </w:tblPr>
      <w:tblGrid>
        <w:gridCol w:w="1157"/>
        <w:gridCol w:w="3374"/>
        <w:gridCol w:w="6"/>
        <w:gridCol w:w="495"/>
        <w:gridCol w:w="2334"/>
        <w:gridCol w:w="2699"/>
      </w:tblGrid>
      <w:tr w:rsidR="005226F8" w:rsidRPr="00FF3E4C" w14:paraId="4A456313" w14:textId="77777777" w:rsidTr="00400EA2">
        <w:trPr>
          <w:trHeight w:val="397"/>
        </w:trPr>
        <w:tc>
          <w:tcPr>
            <w:tcW w:w="10065" w:type="dxa"/>
            <w:gridSpan w:val="6"/>
            <w:tcBorders>
              <w:bottom w:val="single" w:sz="4" w:space="0" w:color="170A72" w:themeColor="text2"/>
            </w:tcBorders>
            <w:shd w:val="clear" w:color="auto" w:fill="C7F8F4"/>
          </w:tcPr>
          <w:p w14:paraId="76A59B57" w14:textId="77777777" w:rsidR="005226F8" w:rsidRPr="00FF3E4C" w:rsidRDefault="005226F8" w:rsidP="00400EA2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1. Identification du demandeur</w:t>
            </w:r>
          </w:p>
        </w:tc>
      </w:tr>
      <w:tr w:rsidR="005226F8" w:rsidRPr="00FF3E4C" w14:paraId="215D9B6D" w14:textId="77777777" w:rsidTr="00400EA2">
        <w:trPr>
          <w:trHeight w:val="389"/>
        </w:trPr>
        <w:tc>
          <w:tcPr>
            <w:tcW w:w="4537" w:type="dxa"/>
            <w:gridSpan w:val="3"/>
            <w:tcBorders>
              <w:bottom w:val="nil"/>
              <w:right w:val="nil"/>
            </w:tcBorders>
          </w:tcPr>
          <w:p w14:paraId="62F69D27" w14:textId="77777777" w:rsidR="005226F8" w:rsidRPr="00FF3E4C" w:rsidRDefault="005226F8" w:rsidP="00400EA2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>Nom du GMF ou de la clinique :</w:t>
            </w:r>
          </w:p>
        </w:tc>
        <w:sdt>
          <w:sdtPr>
            <w:rPr>
              <w:b/>
              <w:bCs/>
              <w:color w:val="170A72" w:themeColor="text2"/>
            </w:rPr>
            <w:id w:val="-834303598"/>
            <w:placeholder>
              <w:docPart w:val="88A48006BB4E4071B9C7136D82331262"/>
            </w:placeholder>
            <w:showingPlcHdr/>
          </w:sdtPr>
          <w:sdtEndPr/>
          <w:sdtContent>
            <w:tc>
              <w:tcPr>
                <w:tcW w:w="5528" w:type="dxa"/>
                <w:gridSpan w:val="3"/>
                <w:tcBorders>
                  <w:left w:val="nil"/>
                  <w:bottom w:val="nil"/>
                </w:tcBorders>
                <w:vAlign w:val="center"/>
              </w:tcPr>
              <w:p w14:paraId="29F7C56C" w14:textId="77777777" w:rsidR="005226F8" w:rsidRPr="00FF3E4C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FF3E4C" w14:paraId="3A66B99F" w14:textId="77777777" w:rsidTr="00400EA2">
        <w:trPr>
          <w:trHeight w:val="389"/>
        </w:trPr>
        <w:tc>
          <w:tcPr>
            <w:tcW w:w="4537" w:type="dxa"/>
            <w:gridSpan w:val="3"/>
            <w:tcBorders>
              <w:top w:val="nil"/>
              <w:bottom w:val="nil"/>
              <w:right w:val="nil"/>
            </w:tcBorders>
          </w:tcPr>
          <w:p w14:paraId="1F205A40" w14:textId="77777777" w:rsidR="005226F8" w:rsidRPr="00FF3E4C" w:rsidRDefault="005226F8" w:rsidP="00400EA2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>Établissement territorial concerné :</w:t>
            </w:r>
          </w:p>
        </w:tc>
        <w:sdt>
          <w:sdtPr>
            <w:rPr>
              <w:b/>
              <w:bCs/>
              <w:color w:val="170A72" w:themeColor="text2"/>
            </w:rPr>
            <w:id w:val="-1441594846"/>
            <w:placeholder>
              <w:docPart w:val="AA127105BFA3430DBA6A3C0C53113FE1"/>
            </w:placeholder>
            <w:showingPlcHdr/>
          </w:sdtPr>
          <w:sdtEndPr/>
          <w:sdtContent>
            <w:tc>
              <w:tcPr>
                <w:tcW w:w="5528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3732FED3" w14:textId="77777777" w:rsidR="005226F8" w:rsidRPr="00FF3E4C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FF3E4C" w14:paraId="527B06E1" w14:textId="77777777" w:rsidTr="00400EA2">
        <w:trPr>
          <w:trHeight w:val="389"/>
        </w:trPr>
        <w:tc>
          <w:tcPr>
            <w:tcW w:w="4537" w:type="dxa"/>
            <w:gridSpan w:val="3"/>
            <w:tcBorders>
              <w:top w:val="nil"/>
              <w:bottom w:val="nil"/>
              <w:right w:val="nil"/>
            </w:tcBorders>
          </w:tcPr>
          <w:p w14:paraId="11EBE1DB" w14:textId="77777777" w:rsidR="005226F8" w:rsidRPr="00FF3E4C" w:rsidRDefault="005226F8" w:rsidP="00400EA2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>Adresse courriel de correspondance :</w:t>
            </w:r>
          </w:p>
        </w:tc>
        <w:sdt>
          <w:sdtPr>
            <w:rPr>
              <w:b/>
              <w:bCs/>
              <w:color w:val="170A72" w:themeColor="text2"/>
            </w:rPr>
            <w:id w:val="543183891"/>
            <w:placeholder>
              <w:docPart w:val="C987DD2128574317A3B311F95ED1D40C"/>
            </w:placeholder>
            <w:showingPlcHdr/>
          </w:sdtPr>
          <w:sdtEndPr/>
          <w:sdtContent>
            <w:tc>
              <w:tcPr>
                <w:tcW w:w="5528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214440EA" w14:textId="77777777" w:rsidR="005226F8" w:rsidRPr="00FF3E4C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FF3E4C" w14:paraId="79D33882" w14:textId="77777777" w:rsidTr="00400EA2">
        <w:trPr>
          <w:trHeight w:val="389"/>
        </w:trPr>
        <w:tc>
          <w:tcPr>
            <w:tcW w:w="4537" w:type="dxa"/>
            <w:gridSpan w:val="3"/>
            <w:tcBorders>
              <w:top w:val="nil"/>
              <w:bottom w:val="nil"/>
              <w:right w:val="nil"/>
            </w:tcBorders>
          </w:tcPr>
          <w:p w14:paraId="54C3D694" w14:textId="77777777" w:rsidR="005226F8" w:rsidRDefault="005226F8" w:rsidP="00400EA2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>Nom du médecin responsable du projet :</w:t>
            </w:r>
          </w:p>
        </w:tc>
        <w:sdt>
          <w:sdtPr>
            <w:rPr>
              <w:b/>
              <w:bCs/>
              <w:color w:val="170A72" w:themeColor="text2"/>
            </w:rPr>
            <w:id w:val="-1728287522"/>
            <w:placeholder>
              <w:docPart w:val="A3ABAD26034A43DA8847301052BA96D1"/>
            </w:placeholder>
            <w:showingPlcHdr/>
          </w:sdtPr>
          <w:sdtEndPr/>
          <w:sdtContent>
            <w:tc>
              <w:tcPr>
                <w:tcW w:w="5528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780BDABB" w14:textId="77777777" w:rsidR="005226F8" w:rsidRPr="00FF3E4C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FF3E4C" w14:paraId="34821D2B" w14:textId="77777777" w:rsidTr="00400EA2">
        <w:trPr>
          <w:trHeight w:val="389"/>
        </w:trPr>
        <w:tc>
          <w:tcPr>
            <w:tcW w:w="4537" w:type="dxa"/>
            <w:gridSpan w:val="3"/>
            <w:tcBorders>
              <w:top w:val="nil"/>
              <w:right w:val="nil"/>
            </w:tcBorders>
          </w:tcPr>
          <w:p w14:paraId="372BC7BE" w14:textId="77777777" w:rsidR="005226F8" w:rsidRPr="00FF3E4C" w:rsidRDefault="005226F8" w:rsidP="00400EA2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 xml:space="preserve">Nom de la personne répondante administrative : </w:t>
            </w:r>
          </w:p>
        </w:tc>
        <w:sdt>
          <w:sdtPr>
            <w:rPr>
              <w:b/>
              <w:bCs/>
              <w:color w:val="170A72" w:themeColor="text2"/>
            </w:rPr>
            <w:id w:val="583956739"/>
            <w:placeholder>
              <w:docPart w:val="FEE2E5480169466583B92069E1ED1D79"/>
            </w:placeholder>
            <w:showingPlcHdr/>
          </w:sdtPr>
          <w:sdtEndPr/>
          <w:sdtContent>
            <w:tc>
              <w:tcPr>
                <w:tcW w:w="5528" w:type="dxa"/>
                <w:gridSpan w:val="3"/>
                <w:tcBorders>
                  <w:top w:val="nil"/>
                  <w:left w:val="nil"/>
                </w:tcBorders>
                <w:vAlign w:val="center"/>
              </w:tcPr>
              <w:p w14:paraId="259A88E2" w14:textId="77777777" w:rsidR="005226F8" w:rsidRPr="00FF3E4C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FF3E4C" w14:paraId="3B364024" w14:textId="77777777" w:rsidTr="005226F8">
        <w:trPr>
          <w:trHeight w:val="389"/>
        </w:trPr>
        <w:tc>
          <w:tcPr>
            <w:tcW w:w="10065" w:type="dxa"/>
            <w:gridSpan w:val="6"/>
            <w:shd w:val="clear" w:color="auto" w:fill="C7F8F4"/>
            <w:vAlign w:val="center"/>
          </w:tcPr>
          <w:p w14:paraId="7EA5D701" w14:textId="77777777" w:rsidR="005226F8" w:rsidRPr="00FF3E4C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 xml:space="preserve">2. Admissibilité </w:t>
            </w:r>
            <w:r w:rsidRPr="00BB1914">
              <w:rPr>
                <w:rFonts w:cstheme="minorHAnsi"/>
                <w:i/>
                <w:iCs/>
                <w:color w:val="170A72" w:themeColor="text2"/>
                <w:szCs w:val="20"/>
              </w:rPr>
              <w:t>(Cochez tous les énoncés qui s’appliquent à la situation de votre GMF ou clinique)</w:t>
            </w:r>
          </w:p>
        </w:tc>
      </w:tr>
      <w:tr w:rsidR="005226F8" w:rsidRPr="00FF3E4C" w14:paraId="548831DB" w14:textId="77777777" w:rsidTr="005226F8">
        <w:trPr>
          <w:trHeight w:val="389"/>
        </w:trPr>
        <w:tc>
          <w:tcPr>
            <w:tcW w:w="5032" w:type="dxa"/>
            <w:gridSpan w:val="4"/>
            <w:tcBorders>
              <w:right w:val="nil"/>
            </w:tcBorders>
          </w:tcPr>
          <w:p w14:paraId="2B478BCE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198989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Groupe de médecine familiale reconnu</w:t>
            </w:r>
          </w:p>
          <w:p w14:paraId="72CB38CC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1392075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Clinique interdisciplinaires IPS</w:t>
            </w:r>
          </w:p>
          <w:p w14:paraId="794ED794" w14:textId="77777777" w:rsidR="005226F8" w:rsidRPr="00FF3E4C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711033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Au moins un médecin est engagé dans la prise en charge de patients vulnérables selon les codes admissibles</w:t>
            </w:r>
          </w:p>
        </w:tc>
        <w:tc>
          <w:tcPr>
            <w:tcW w:w="5033" w:type="dxa"/>
            <w:gridSpan w:val="2"/>
            <w:tcBorders>
              <w:left w:val="nil"/>
            </w:tcBorders>
          </w:tcPr>
          <w:p w14:paraId="60B13124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83735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 w:rsidRPr="00054FB4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Les médecins sont soumis à une entente en vertu de l’article 19 de la Loi sur l’assurance maladie</w:t>
            </w:r>
          </w:p>
          <w:p w14:paraId="08B70CF8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1044596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 w:rsidRPr="000873E5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Le demandeur accepte de respecter l’ensemble des obligations du Programme</w:t>
            </w:r>
          </w:p>
          <w:p w14:paraId="7179463B" w14:textId="77777777" w:rsidR="005226F8" w:rsidRPr="00E842D0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196739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Le demandeur s’engage à conclure une entente avec la DPSMDI de son établissement territorial</w:t>
            </w:r>
          </w:p>
        </w:tc>
      </w:tr>
      <w:tr w:rsidR="005226F8" w:rsidRPr="00FF3E4C" w14:paraId="3B3F3D97" w14:textId="77777777" w:rsidTr="005226F8">
        <w:trPr>
          <w:trHeight w:val="389"/>
        </w:trPr>
        <w:tc>
          <w:tcPr>
            <w:tcW w:w="10065" w:type="dxa"/>
            <w:gridSpan w:val="6"/>
            <w:shd w:val="clear" w:color="auto" w:fill="C7F8F4"/>
            <w:vAlign w:val="center"/>
          </w:tcPr>
          <w:p w14:paraId="07ED721B" w14:textId="77777777" w:rsidR="005226F8" w:rsidRPr="00FF3E4C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 xml:space="preserve">3. Description du projet </w:t>
            </w:r>
            <w:r w:rsidRPr="00BB1914">
              <w:rPr>
                <w:rFonts w:cstheme="minorHAnsi"/>
                <w:color w:val="170A72" w:themeColor="text2"/>
                <w:szCs w:val="20"/>
              </w:rPr>
              <w:t>(</w:t>
            </w:r>
            <w:r w:rsidRPr="007B203D">
              <w:rPr>
                <w:rFonts w:cstheme="minorHAnsi"/>
                <w:i/>
                <w:iCs/>
                <w:color w:val="170A72" w:themeColor="text2"/>
                <w:szCs w:val="20"/>
              </w:rPr>
              <w:t>Résumez brièvement le besoin auquel répond le projet, la clientèle visée, l’offre proposée et les résultats attendus.</w:t>
            </w:r>
            <w:r>
              <w:rPr>
                <w:rFonts w:cstheme="minorHAnsi"/>
                <w:i/>
                <w:iCs/>
                <w:color w:val="170A72" w:themeColor="text2"/>
                <w:szCs w:val="20"/>
              </w:rPr>
              <w:t>)</w:t>
            </w:r>
          </w:p>
        </w:tc>
      </w:tr>
      <w:tr w:rsidR="005226F8" w:rsidRPr="00FF3E4C" w14:paraId="72E7F48F" w14:textId="77777777" w:rsidTr="009E7793">
        <w:trPr>
          <w:trHeight w:val="2711"/>
        </w:trPr>
        <w:sdt>
          <w:sdtPr>
            <w:rPr>
              <w:color w:val="666666"/>
            </w:rPr>
            <w:id w:val="1450279552"/>
            <w:placeholder>
              <w:docPart w:val="0736A6A351834819A0BC0CE67B2C623A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</w:tcPr>
              <w:p w14:paraId="042AA426" w14:textId="77777777" w:rsidR="005226F8" w:rsidRPr="0041640C" w:rsidRDefault="005226F8" w:rsidP="00854B33">
                <w:pPr>
                  <w:spacing w:after="0"/>
                  <w:rPr>
                    <w:color w:val="666666"/>
                  </w:rPr>
                </w:pPr>
                <w:r w:rsidRPr="00085BDE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226F8" w:rsidRPr="00FF3E4C" w14:paraId="12655F5F" w14:textId="77777777" w:rsidTr="005226F8">
        <w:trPr>
          <w:trHeight w:val="463"/>
        </w:trPr>
        <w:tc>
          <w:tcPr>
            <w:tcW w:w="10065" w:type="dxa"/>
            <w:gridSpan w:val="6"/>
            <w:tcBorders>
              <w:bottom w:val="single" w:sz="4" w:space="0" w:color="170A72" w:themeColor="text2"/>
            </w:tcBorders>
            <w:shd w:val="clear" w:color="auto" w:fill="C7F8F4"/>
            <w:vAlign w:val="center"/>
          </w:tcPr>
          <w:p w14:paraId="479DF8FA" w14:textId="77777777" w:rsidR="005226F8" w:rsidRPr="0055433E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4. Clientèles visées</w:t>
            </w:r>
          </w:p>
        </w:tc>
      </w:tr>
      <w:tr w:rsidR="005226F8" w:rsidRPr="00FF3E4C" w14:paraId="13950A9F" w14:textId="77777777" w:rsidTr="005226F8">
        <w:trPr>
          <w:trHeight w:val="269"/>
        </w:trPr>
        <w:tc>
          <w:tcPr>
            <w:tcW w:w="5032" w:type="dxa"/>
            <w:gridSpan w:val="4"/>
            <w:tcBorders>
              <w:right w:val="nil"/>
            </w:tcBorders>
            <w:vAlign w:val="center"/>
          </w:tcPr>
          <w:p w14:paraId="56087D1A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143713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</w:t>
            </w:r>
            <w:r w:rsidR="005226F8" w:rsidRPr="00E170C3">
              <w:rPr>
                <w:rFonts w:cstheme="minorHAnsi"/>
                <w:color w:val="170A72" w:themeColor="text2"/>
                <w:szCs w:val="20"/>
              </w:rPr>
              <w:t xml:space="preserve">Trouble lié à l’utilisation de substances </w:t>
            </w:r>
          </w:p>
          <w:p w14:paraId="1EB43420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39836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VIH / hépatite C</w:t>
            </w:r>
          </w:p>
          <w:p w14:paraId="024075C3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151780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Douleurs chroniques limitantes </w:t>
            </w:r>
          </w:p>
          <w:p w14:paraId="7DF26DE9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58737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Troubles psychotiques ou bipolaires</w:t>
            </w:r>
          </w:p>
          <w:p w14:paraId="586F8D10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43452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Problématiques sévères de santé mentale</w:t>
            </w:r>
          </w:p>
        </w:tc>
        <w:tc>
          <w:tcPr>
            <w:tcW w:w="5033" w:type="dxa"/>
            <w:gridSpan w:val="2"/>
            <w:tcBorders>
              <w:left w:val="nil"/>
            </w:tcBorders>
            <w:vAlign w:val="center"/>
          </w:tcPr>
          <w:p w14:paraId="4A8394AD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57600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Troubles concomitants</w:t>
            </w:r>
          </w:p>
          <w:p w14:paraId="34EB7FF9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192070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Itinérance (visible ou cachée)</w:t>
            </w:r>
          </w:p>
          <w:p w14:paraId="4999461A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134015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Personnes sans carte RAMQ valide</w:t>
            </w:r>
          </w:p>
          <w:p w14:paraId="18233AB3" w14:textId="77777777" w:rsidR="005226F8" w:rsidRDefault="00292FD9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39224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6F8">
                  <w:rPr>
                    <w:rFonts w:ascii="MS Gothic" w:eastAsia="MS Gothic" w:hAnsi="MS Gothic" w:cstheme="minorHAnsi" w:hint="eastAsia"/>
                    <w:color w:val="170A72" w:themeColor="text2"/>
                    <w:szCs w:val="20"/>
                  </w:rPr>
                  <w:t>☐</w:t>
                </w:r>
              </w:sdtContent>
            </w:sdt>
            <w:r w:rsidR="005226F8">
              <w:rPr>
                <w:rFonts w:cstheme="minorHAnsi"/>
                <w:color w:val="170A72" w:themeColor="text2"/>
                <w:szCs w:val="20"/>
              </w:rPr>
              <w:t xml:space="preserve"> Autres : </w:t>
            </w:r>
            <w:sdt>
              <w:sdtPr>
                <w:rPr>
                  <w:rFonts w:cstheme="minorHAnsi"/>
                  <w:color w:val="170A72" w:themeColor="text2"/>
                  <w:szCs w:val="20"/>
                </w:rPr>
                <w:id w:val="-1937591408"/>
                <w:placeholder>
                  <w:docPart w:val="237CB8912EC8409FB418ABB0F48D86AD"/>
                </w:placeholder>
                <w:showingPlcHdr/>
                <w:text/>
              </w:sdtPr>
              <w:sdtEndPr/>
              <w:sdtContent>
                <w:r w:rsidR="005226F8" w:rsidRPr="00085BDE">
                  <w:rPr>
                    <w:rStyle w:val="Textedelespacerserv"/>
                  </w:rPr>
                  <w:t>Cliquez pour entrer du texte.</w:t>
                </w:r>
              </w:sdtContent>
            </w:sdt>
          </w:p>
          <w:p w14:paraId="1A8FA40B" w14:textId="77777777" w:rsidR="005226F8" w:rsidRPr="00FF3E4C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</w:p>
        </w:tc>
      </w:tr>
      <w:tr w:rsidR="005226F8" w:rsidRPr="00732F61" w14:paraId="445B3D59" w14:textId="77777777" w:rsidTr="005226F8">
        <w:trPr>
          <w:trHeight w:val="494"/>
        </w:trPr>
        <w:tc>
          <w:tcPr>
            <w:tcW w:w="10065" w:type="dxa"/>
            <w:gridSpan w:val="6"/>
            <w:tcBorders>
              <w:bottom w:val="single" w:sz="4" w:space="0" w:color="170A72" w:themeColor="text2"/>
            </w:tcBorders>
            <w:shd w:val="clear" w:color="auto" w:fill="BDF6F0" w:themeFill="background2" w:themeFillShade="E6"/>
            <w:vAlign w:val="center"/>
          </w:tcPr>
          <w:p w14:paraId="57C53A52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 w:rsidRPr="00732F61">
              <w:rPr>
                <w:rFonts w:cstheme="minorHAnsi"/>
                <w:b/>
                <w:bCs/>
                <w:color w:val="170A72" w:themeColor="text2"/>
                <w:szCs w:val="20"/>
              </w:rPr>
              <w:t>5. Retombées du projet</w:t>
            </w:r>
          </w:p>
        </w:tc>
      </w:tr>
      <w:tr w:rsidR="005226F8" w:rsidRPr="00732F61" w14:paraId="5E7D2005" w14:textId="77777777" w:rsidTr="005226F8">
        <w:trPr>
          <w:trHeight w:val="454"/>
        </w:trPr>
        <w:tc>
          <w:tcPr>
            <w:tcW w:w="10065" w:type="dxa"/>
            <w:gridSpan w:val="6"/>
            <w:tcBorders>
              <w:bottom w:val="nil"/>
            </w:tcBorders>
            <w:vAlign w:val="center"/>
          </w:tcPr>
          <w:p w14:paraId="7B4D45D6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5.1 Comment le projet améliorera-t-il l’accès aux soins pour les personnes en situation de précarité?</w:t>
            </w:r>
          </w:p>
        </w:tc>
      </w:tr>
      <w:tr w:rsidR="005226F8" w:rsidRPr="00732F61" w14:paraId="68B58525" w14:textId="77777777" w:rsidTr="005226F8">
        <w:trPr>
          <w:trHeight w:val="454"/>
        </w:trPr>
        <w:sdt>
          <w:sdtPr>
            <w:rPr>
              <w:b/>
              <w:bCs/>
              <w:color w:val="170A72" w:themeColor="text2"/>
            </w:rPr>
            <w:id w:val="-1930891474"/>
            <w:placeholder>
              <w:docPart w:val="FFE3F04DCA2A422BB9541B7DA8D0BD82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  <w:tcBorders>
                  <w:top w:val="nil"/>
                  <w:bottom w:val="nil"/>
                </w:tcBorders>
                <w:vAlign w:val="center"/>
              </w:tcPr>
              <w:p w14:paraId="014254A2" w14:textId="77777777" w:rsidR="005226F8" w:rsidRPr="00732F61" w:rsidRDefault="005226F8" w:rsidP="00854B33">
                <w:pPr>
                  <w:spacing w:after="0"/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732F61" w14:paraId="224C7058" w14:textId="77777777" w:rsidTr="005226F8">
        <w:trPr>
          <w:trHeight w:val="454"/>
        </w:trPr>
        <w:tc>
          <w:tcPr>
            <w:tcW w:w="10065" w:type="dxa"/>
            <w:gridSpan w:val="6"/>
            <w:tcBorders>
              <w:top w:val="nil"/>
              <w:bottom w:val="nil"/>
            </w:tcBorders>
            <w:vAlign w:val="center"/>
          </w:tcPr>
          <w:p w14:paraId="16C1C26C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 xml:space="preserve">5.2 </w:t>
            </w:r>
            <w:r w:rsidRPr="00305CEB">
              <w:rPr>
                <w:rFonts w:cstheme="minorHAnsi"/>
                <w:b/>
                <w:bCs/>
                <w:color w:val="170A72" w:themeColor="text2"/>
                <w:szCs w:val="20"/>
              </w:rPr>
              <w:t>Quels services seront mis en place ou renforcés?</w:t>
            </w:r>
          </w:p>
        </w:tc>
      </w:tr>
      <w:tr w:rsidR="005226F8" w:rsidRPr="00732F61" w14:paraId="3A161520" w14:textId="77777777" w:rsidTr="005226F8">
        <w:trPr>
          <w:trHeight w:val="454"/>
        </w:trPr>
        <w:sdt>
          <w:sdtPr>
            <w:rPr>
              <w:b/>
              <w:bCs/>
              <w:color w:val="170A72" w:themeColor="text2"/>
            </w:rPr>
            <w:id w:val="-1422559920"/>
            <w:placeholder>
              <w:docPart w:val="99512E6D0D0949E9A1AE1A734B919734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  <w:tcBorders>
                  <w:top w:val="nil"/>
                  <w:bottom w:val="nil"/>
                </w:tcBorders>
                <w:vAlign w:val="center"/>
              </w:tcPr>
              <w:p w14:paraId="697EA1E7" w14:textId="77777777" w:rsidR="005226F8" w:rsidRPr="00732F61" w:rsidRDefault="005226F8" w:rsidP="00854B33">
                <w:pPr>
                  <w:spacing w:after="0"/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732F61" w14:paraId="2455A3F6" w14:textId="77777777" w:rsidTr="005226F8">
        <w:trPr>
          <w:trHeight w:val="454"/>
        </w:trPr>
        <w:tc>
          <w:tcPr>
            <w:tcW w:w="10065" w:type="dxa"/>
            <w:gridSpan w:val="6"/>
            <w:tcBorders>
              <w:top w:val="nil"/>
              <w:bottom w:val="nil"/>
            </w:tcBorders>
            <w:vAlign w:val="center"/>
          </w:tcPr>
          <w:p w14:paraId="7C355047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lastRenderedPageBreak/>
              <w:t xml:space="preserve">5.3 </w:t>
            </w:r>
            <w:r w:rsidRPr="005B31D9">
              <w:rPr>
                <w:rFonts w:cstheme="minorHAnsi"/>
                <w:b/>
                <w:bCs/>
                <w:color w:val="170A72" w:themeColor="text2"/>
                <w:szCs w:val="20"/>
              </w:rPr>
              <w:t xml:space="preserve">Quels partenariats ou </w:t>
            </w: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trajectoires</w:t>
            </w:r>
            <w:r w:rsidRPr="005B31D9">
              <w:rPr>
                <w:rFonts w:cstheme="minorHAnsi"/>
                <w:b/>
                <w:bCs/>
                <w:color w:val="170A72" w:themeColor="text2"/>
                <w:szCs w:val="20"/>
              </w:rPr>
              <w:t xml:space="preserve"> de services soutiendront le projet?</w:t>
            </w:r>
          </w:p>
        </w:tc>
      </w:tr>
      <w:tr w:rsidR="005226F8" w:rsidRPr="00732F61" w14:paraId="3A697E5C" w14:textId="77777777" w:rsidTr="005226F8">
        <w:trPr>
          <w:trHeight w:val="454"/>
        </w:trPr>
        <w:sdt>
          <w:sdtPr>
            <w:rPr>
              <w:b/>
              <w:bCs/>
              <w:color w:val="170A72" w:themeColor="text2"/>
            </w:rPr>
            <w:id w:val="699365274"/>
            <w:placeholder>
              <w:docPart w:val="3FAD4629CAE1418D9DE77181C041915C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  <w:tcBorders>
                  <w:top w:val="nil"/>
                  <w:bottom w:val="nil"/>
                </w:tcBorders>
                <w:vAlign w:val="center"/>
              </w:tcPr>
              <w:p w14:paraId="047FEB10" w14:textId="77777777" w:rsidR="005226F8" w:rsidRPr="00732F61" w:rsidRDefault="005226F8" w:rsidP="00854B33">
                <w:pPr>
                  <w:spacing w:after="0"/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732F61" w14:paraId="25F0221F" w14:textId="77777777" w:rsidTr="005226F8">
        <w:trPr>
          <w:trHeight w:val="454"/>
        </w:trPr>
        <w:tc>
          <w:tcPr>
            <w:tcW w:w="10065" w:type="dxa"/>
            <w:gridSpan w:val="6"/>
            <w:tcBorders>
              <w:top w:val="nil"/>
              <w:bottom w:val="nil"/>
            </w:tcBorders>
            <w:vAlign w:val="center"/>
          </w:tcPr>
          <w:p w14:paraId="7C215613" w14:textId="77777777" w:rsidR="005226F8" w:rsidRPr="006378C2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 w:rsidRPr="006378C2">
              <w:rPr>
                <w:rFonts w:cstheme="minorHAnsi"/>
                <w:b/>
                <w:bCs/>
                <w:color w:val="170A72" w:themeColor="text2"/>
                <w:szCs w:val="20"/>
              </w:rPr>
              <w:t>5.4 De quelle façon inclurez-vous des approches de type démarchage hors murs au projet?</w:t>
            </w:r>
          </w:p>
        </w:tc>
      </w:tr>
      <w:tr w:rsidR="005226F8" w:rsidRPr="00732F61" w14:paraId="76FF2DBD" w14:textId="77777777" w:rsidTr="005226F8">
        <w:trPr>
          <w:trHeight w:val="454"/>
        </w:trPr>
        <w:sdt>
          <w:sdtPr>
            <w:rPr>
              <w:b/>
              <w:bCs/>
              <w:color w:val="170A72" w:themeColor="text2"/>
            </w:rPr>
            <w:id w:val="1359080239"/>
            <w:placeholder>
              <w:docPart w:val="58ADCBD7EE444F37A49937AEAD749550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  <w:tcBorders>
                  <w:top w:val="nil"/>
                </w:tcBorders>
                <w:vAlign w:val="center"/>
              </w:tcPr>
              <w:p w14:paraId="0859C5A0" w14:textId="77777777" w:rsidR="005226F8" w:rsidRPr="00732F61" w:rsidRDefault="005226F8" w:rsidP="00854B33">
                <w:pPr>
                  <w:spacing w:after="0"/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732F61" w14:paraId="00775478" w14:textId="77777777" w:rsidTr="005226F8">
        <w:trPr>
          <w:trHeight w:val="494"/>
        </w:trPr>
        <w:tc>
          <w:tcPr>
            <w:tcW w:w="10065" w:type="dxa"/>
            <w:gridSpan w:val="6"/>
            <w:tcBorders>
              <w:bottom w:val="single" w:sz="4" w:space="0" w:color="170A72" w:themeColor="text2"/>
            </w:tcBorders>
            <w:shd w:val="clear" w:color="auto" w:fill="BDF6F0" w:themeFill="background2" w:themeFillShade="E6"/>
            <w:vAlign w:val="center"/>
          </w:tcPr>
          <w:p w14:paraId="368AA8B7" w14:textId="77777777" w:rsidR="005226F8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6. Accessibilité</w:t>
            </w:r>
          </w:p>
        </w:tc>
      </w:tr>
      <w:tr w:rsidR="005226F8" w:rsidRPr="00732F61" w14:paraId="240F804B" w14:textId="77777777" w:rsidTr="005226F8">
        <w:trPr>
          <w:trHeight w:val="454"/>
        </w:trPr>
        <w:tc>
          <w:tcPr>
            <w:tcW w:w="10065" w:type="dxa"/>
            <w:gridSpan w:val="6"/>
            <w:tcBorders>
              <w:bottom w:val="nil"/>
            </w:tcBorders>
            <w:vAlign w:val="center"/>
          </w:tcPr>
          <w:p w14:paraId="7CF026DA" w14:textId="77777777" w:rsidR="005226F8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6.1 Comment le GMF ou la clinique accueillera-t-il les personnes sans carte RAMQ valide?</w:t>
            </w:r>
          </w:p>
        </w:tc>
      </w:tr>
      <w:tr w:rsidR="005226F8" w:rsidRPr="00732F61" w14:paraId="46C0C5DB" w14:textId="77777777" w:rsidTr="005226F8">
        <w:trPr>
          <w:trHeight w:val="454"/>
        </w:trPr>
        <w:sdt>
          <w:sdtPr>
            <w:rPr>
              <w:b/>
              <w:bCs/>
              <w:color w:val="170A72" w:themeColor="text2"/>
            </w:rPr>
            <w:id w:val="-694847925"/>
            <w:placeholder>
              <w:docPart w:val="6FBE1D3A004E4D6F9E453E784BE6CCCC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  <w:tcBorders>
                  <w:top w:val="nil"/>
                  <w:bottom w:val="nil"/>
                </w:tcBorders>
                <w:vAlign w:val="center"/>
              </w:tcPr>
              <w:p w14:paraId="01B98F72" w14:textId="77777777" w:rsidR="005226F8" w:rsidRDefault="005226F8" w:rsidP="00854B33">
                <w:pPr>
                  <w:spacing w:after="0"/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732F61" w14:paraId="1B90815A" w14:textId="77777777" w:rsidTr="005226F8">
        <w:trPr>
          <w:trHeight w:val="454"/>
        </w:trPr>
        <w:tc>
          <w:tcPr>
            <w:tcW w:w="10065" w:type="dxa"/>
            <w:gridSpan w:val="6"/>
            <w:tcBorders>
              <w:top w:val="nil"/>
              <w:bottom w:val="nil"/>
            </w:tcBorders>
            <w:vAlign w:val="center"/>
          </w:tcPr>
          <w:p w14:paraId="6C733A4D" w14:textId="77777777" w:rsidR="005226F8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6.2 Quels partenaires de votre territoire soutiendront la démarche PACAM?</w:t>
            </w:r>
          </w:p>
        </w:tc>
      </w:tr>
      <w:tr w:rsidR="005226F8" w:rsidRPr="00732F61" w14:paraId="6DCA3037" w14:textId="77777777" w:rsidTr="005226F8">
        <w:trPr>
          <w:trHeight w:val="454"/>
        </w:trPr>
        <w:sdt>
          <w:sdtPr>
            <w:rPr>
              <w:b/>
              <w:bCs/>
              <w:color w:val="170A72" w:themeColor="text2"/>
            </w:rPr>
            <w:id w:val="-191226071"/>
            <w:placeholder>
              <w:docPart w:val="60252951F6C04E6285D8B3F7F3B02DFB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  <w:tcBorders>
                  <w:top w:val="nil"/>
                  <w:bottom w:val="nil"/>
                </w:tcBorders>
                <w:vAlign w:val="center"/>
              </w:tcPr>
              <w:p w14:paraId="11BF2A65" w14:textId="77777777" w:rsidR="005226F8" w:rsidRDefault="005226F8" w:rsidP="00854B33">
                <w:pPr>
                  <w:spacing w:after="0"/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732F61" w14:paraId="62B90C9D" w14:textId="77777777" w:rsidTr="005226F8">
        <w:trPr>
          <w:trHeight w:val="454"/>
        </w:trPr>
        <w:tc>
          <w:tcPr>
            <w:tcW w:w="10065" w:type="dxa"/>
            <w:gridSpan w:val="6"/>
            <w:tcBorders>
              <w:top w:val="nil"/>
              <w:bottom w:val="nil"/>
            </w:tcBorders>
            <w:vAlign w:val="center"/>
          </w:tcPr>
          <w:p w14:paraId="00A8B1C9" w14:textId="77777777" w:rsidR="005226F8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 xml:space="preserve">6.3 </w:t>
            </w:r>
            <w:r w:rsidRPr="000C3BC0">
              <w:rPr>
                <w:rFonts w:cstheme="minorHAnsi"/>
                <w:b/>
                <w:bCs/>
                <w:color w:val="170A72" w:themeColor="text2"/>
                <w:szCs w:val="20"/>
              </w:rPr>
              <w:t>Quelles modalités </w:t>
            </w: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limiteront</w:t>
            </w:r>
            <w:r w:rsidRPr="000C3BC0">
              <w:rPr>
                <w:rFonts w:cstheme="minorHAnsi"/>
                <w:b/>
                <w:bCs/>
                <w:color w:val="170A72" w:themeColor="text2"/>
                <w:szCs w:val="20"/>
              </w:rPr>
              <w:t> les rendez-vous manqués, les refus de service ou les ruptures de suivi</w:t>
            </w: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?</w:t>
            </w:r>
          </w:p>
        </w:tc>
      </w:tr>
      <w:tr w:rsidR="005226F8" w:rsidRPr="00732F61" w14:paraId="72DFD99A" w14:textId="77777777" w:rsidTr="005226F8">
        <w:trPr>
          <w:trHeight w:val="454"/>
        </w:trPr>
        <w:sdt>
          <w:sdtPr>
            <w:rPr>
              <w:b/>
              <w:bCs/>
              <w:color w:val="170A72" w:themeColor="text2"/>
            </w:rPr>
            <w:id w:val="-1738078156"/>
            <w:placeholder>
              <w:docPart w:val="CC21B4AB0B1242E4873F7D207156D3DC"/>
            </w:placeholder>
            <w:showingPlcHdr/>
          </w:sdtPr>
          <w:sdtEndPr/>
          <w:sdtContent>
            <w:tc>
              <w:tcPr>
                <w:tcW w:w="10065" w:type="dxa"/>
                <w:gridSpan w:val="6"/>
                <w:tcBorders>
                  <w:top w:val="nil"/>
                </w:tcBorders>
                <w:vAlign w:val="center"/>
              </w:tcPr>
              <w:p w14:paraId="7025BD66" w14:textId="77777777" w:rsidR="005226F8" w:rsidRDefault="005226F8" w:rsidP="00854B33">
                <w:pPr>
                  <w:spacing w:after="0"/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732F61" w14:paraId="2E4A267C" w14:textId="77777777" w:rsidTr="005226F8">
        <w:trPr>
          <w:trHeight w:val="494"/>
        </w:trPr>
        <w:tc>
          <w:tcPr>
            <w:tcW w:w="10065" w:type="dxa"/>
            <w:gridSpan w:val="6"/>
            <w:shd w:val="clear" w:color="auto" w:fill="BDF6F0" w:themeFill="background2" w:themeFillShade="E6"/>
            <w:vAlign w:val="center"/>
          </w:tcPr>
          <w:p w14:paraId="10ABEA5A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7. Offre de service proposée</w:t>
            </w:r>
            <w:r w:rsidRPr="0064410F">
              <w:rPr>
                <w:rFonts w:cstheme="minorHAnsi"/>
                <w:i/>
                <w:iCs/>
                <w:color w:val="170A72" w:themeColor="text2"/>
                <w:szCs w:val="20"/>
              </w:rPr>
              <w:t xml:space="preserve"> (Veuillez cocher les composantes du panier </w:t>
            </w:r>
            <w:r>
              <w:rPr>
                <w:rFonts w:cstheme="minorHAnsi"/>
                <w:i/>
                <w:iCs/>
                <w:color w:val="170A72" w:themeColor="text2"/>
                <w:szCs w:val="20"/>
              </w:rPr>
              <w:t>de services adapté selon qu’elles sont</w:t>
            </w:r>
            <w:r w:rsidRPr="0064410F">
              <w:rPr>
                <w:rFonts w:cstheme="minorHAnsi"/>
                <w:i/>
                <w:iCs/>
                <w:color w:val="170A72" w:themeColor="text2"/>
                <w:szCs w:val="20"/>
              </w:rPr>
              <w:t xml:space="preserve"> déjà en place ou prévues dans le projet.)</w:t>
            </w:r>
          </w:p>
        </w:tc>
        <w:bookmarkStart w:id="0" w:name="_GoBack"/>
        <w:bookmarkEnd w:id="0"/>
      </w:tr>
      <w:tr w:rsidR="005226F8" w:rsidRPr="00732F61" w14:paraId="26065C0B" w14:textId="77777777" w:rsidTr="005226F8">
        <w:trPr>
          <w:trHeight w:val="2268"/>
        </w:trPr>
        <w:tc>
          <w:tcPr>
            <w:tcW w:w="10065" w:type="dxa"/>
            <w:gridSpan w:val="6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76"/>
              <w:gridCol w:w="992"/>
              <w:gridCol w:w="1276"/>
              <w:gridCol w:w="2683"/>
              <w:gridCol w:w="1115"/>
              <w:gridCol w:w="1134"/>
            </w:tblGrid>
            <w:tr w:rsidR="005226F8" w14:paraId="76955661" w14:textId="77777777" w:rsidTr="00854B33">
              <w:trPr>
                <w:trHeight w:val="283"/>
              </w:trPr>
              <w:tc>
                <w:tcPr>
                  <w:tcW w:w="2576" w:type="dxa"/>
                </w:tcPr>
                <w:p w14:paraId="6DB327D4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Composante</w:t>
                  </w:r>
                </w:p>
              </w:tc>
              <w:tc>
                <w:tcPr>
                  <w:tcW w:w="992" w:type="dxa"/>
                </w:tcPr>
                <w:p w14:paraId="0D0BE67B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En place</w:t>
                  </w:r>
                </w:p>
              </w:tc>
              <w:tc>
                <w:tcPr>
                  <w:tcW w:w="1276" w:type="dxa"/>
                </w:tcPr>
                <w:p w14:paraId="1C95B6E8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Prévue</w:t>
                  </w:r>
                </w:p>
              </w:tc>
              <w:tc>
                <w:tcPr>
                  <w:tcW w:w="2683" w:type="dxa"/>
                </w:tcPr>
                <w:p w14:paraId="36969AEE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Composante</w:t>
                  </w:r>
                </w:p>
              </w:tc>
              <w:tc>
                <w:tcPr>
                  <w:tcW w:w="1115" w:type="dxa"/>
                </w:tcPr>
                <w:p w14:paraId="4AC25C39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En place</w:t>
                  </w:r>
                </w:p>
              </w:tc>
              <w:tc>
                <w:tcPr>
                  <w:tcW w:w="1134" w:type="dxa"/>
                </w:tcPr>
                <w:p w14:paraId="1D58E6A7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Prévue</w:t>
                  </w:r>
                </w:p>
              </w:tc>
            </w:tr>
            <w:tr w:rsidR="005226F8" w14:paraId="48DE24AB" w14:textId="77777777" w:rsidTr="00854B33">
              <w:trPr>
                <w:trHeight w:val="227"/>
              </w:trPr>
              <w:tc>
                <w:tcPr>
                  <w:tcW w:w="2576" w:type="dxa"/>
                </w:tcPr>
                <w:p w14:paraId="5A1FAC8A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Repérage de l’instabilité résidentielle (outil IRIS)</w:t>
                  </w:r>
                </w:p>
              </w:tc>
              <w:sdt>
                <w:sdtPr>
                  <w:rPr>
                    <w:color w:val="170A72" w:themeColor="text2"/>
                  </w:rPr>
                  <w:id w:val="17603273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vAlign w:val="center"/>
                    </w:tcPr>
                    <w:p w14:paraId="0C2B1A27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7662265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276" w:type="dxa"/>
                      <w:vAlign w:val="center"/>
                    </w:tcPr>
                    <w:p w14:paraId="6C9712D9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683" w:type="dxa"/>
                </w:tcPr>
                <w:p w14:paraId="7ABAF003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88428A">
                    <w:rPr>
                      <w:rFonts w:cstheme="minorHAnsi"/>
                      <w:color w:val="170A72" w:themeColor="text2"/>
                      <w:szCs w:val="20"/>
                    </w:rPr>
                    <w:t>Accès à des évaluations ou suivis psychiatriques</w:t>
                  </w:r>
                </w:p>
              </w:tc>
              <w:sdt>
                <w:sdtPr>
                  <w:rPr>
                    <w:color w:val="170A72" w:themeColor="text2"/>
                  </w:rPr>
                  <w:id w:val="1594812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15" w:type="dxa"/>
                      <w:vAlign w:val="center"/>
                    </w:tcPr>
                    <w:p w14:paraId="7096938E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7252793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vAlign w:val="center"/>
                    </w:tcPr>
                    <w:p w14:paraId="5BA7A126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14:paraId="41387ACC" w14:textId="77777777" w:rsidTr="00854B33">
              <w:trPr>
                <w:trHeight w:val="227"/>
              </w:trPr>
              <w:tc>
                <w:tcPr>
                  <w:tcW w:w="2576" w:type="dxa"/>
                </w:tcPr>
                <w:p w14:paraId="0D318340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Traitement par agonistes opioïdes (TAO)</w:t>
                  </w:r>
                </w:p>
              </w:tc>
              <w:sdt>
                <w:sdtPr>
                  <w:rPr>
                    <w:color w:val="170A72" w:themeColor="text2"/>
                  </w:rPr>
                  <w:id w:val="14270797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vAlign w:val="center"/>
                    </w:tcPr>
                    <w:p w14:paraId="3F84DA88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1201154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276" w:type="dxa"/>
                      <w:vAlign w:val="center"/>
                    </w:tcPr>
                    <w:p w14:paraId="66C07AA8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683" w:type="dxa"/>
                </w:tcPr>
                <w:p w14:paraId="012E646A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583E22">
                    <w:rPr>
                      <w:rFonts w:cstheme="minorHAnsi"/>
                      <w:color w:val="170A72" w:themeColor="text2"/>
                      <w:szCs w:val="20"/>
                    </w:rPr>
                    <w:t>Référence à un gestionnaire de cas</w:t>
                  </w:r>
                </w:p>
              </w:tc>
              <w:sdt>
                <w:sdtPr>
                  <w:rPr>
                    <w:color w:val="170A72" w:themeColor="text2"/>
                  </w:rPr>
                  <w:id w:val="3467629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15" w:type="dxa"/>
                      <w:vAlign w:val="center"/>
                    </w:tcPr>
                    <w:p w14:paraId="6BCEE0C4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8093078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vAlign w:val="center"/>
                    </w:tcPr>
                    <w:p w14:paraId="7A91AA20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14:paraId="06DF697D" w14:textId="77777777" w:rsidTr="00854B33">
              <w:trPr>
                <w:trHeight w:val="227"/>
              </w:trPr>
              <w:tc>
                <w:tcPr>
                  <w:tcW w:w="2576" w:type="dxa"/>
                </w:tcPr>
                <w:p w14:paraId="2ECBB09D" w14:textId="77777777" w:rsidR="005226F8" w:rsidRPr="00A347DD" w:rsidRDefault="005226F8" w:rsidP="00854B33">
                  <w:pPr>
                    <w:spacing w:after="0"/>
                    <w:rPr>
                      <w:color w:val="170A72" w:themeColor="text2"/>
                    </w:rPr>
                  </w:pPr>
                  <w:r w:rsidRPr="5947D9B6">
                    <w:rPr>
                      <w:color w:val="170A72" w:themeColor="text2"/>
                    </w:rPr>
                    <w:t xml:space="preserve">Gestion de la </w:t>
                  </w:r>
                  <w:bookmarkStart w:id="1" w:name="_Int_s7DxCVcl"/>
                  <w:proofErr w:type="spellStart"/>
                  <w:r w:rsidRPr="5947D9B6">
                    <w:rPr>
                      <w:color w:val="170A72" w:themeColor="text2"/>
                    </w:rPr>
                    <w:t>polyconsommation</w:t>
                  </w:r>
                  <w:bookmarkEnd w:id="1"/>
                  <w:proofErr w:type="spellEnd"/>
                </w:p>
              </w:tc>
              <w:sdt>
                <w:sdtPr>
                  <w:rPr>
                    <w:color w:val="170A72" w:themeColor="text2"/>
                  </w:rPr>
                  <w:id w:val="-111305115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vAlign w:val="center"/>
                    </w:tcPr>
                    <w:p w14:paraId="57433BF8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479739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276" w:type="dxa"/>
                      <w:vAlign w:val="center"/>
                    </w:tcPr>
                    <w:p w14:paraId="49607721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683" w:type="dxa"/>
                </w:tcPr>
                <w:p w14:paraId="14C70542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043536">
                    <w:rPr>
                      <w:rFonts w:cstheme="minorHAnsi"/>
                      <w:color w:val="170A72" w:themeColor="text2"/>
                      <w:szCs w:val="20"/>
                    </w:rPr>
                    <w:t>Collaboration au plan de service individualisé</w:t>
                  </w:r>
                </w:p>
              </w:tc>
              <w:sdt>
                <w:sdtPr>
                  <w:rPr>
                    <w:color w:val="170A72" w:themeColor="text2"/>
                  </w:rPr>
                  <w:id w:val="168532470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15" w:type="dxa"/>
                      <w:vAlign w:val="center"/>
                    </w:tcPr>
                    <w:p w14:paraId="32216768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11832425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vAlign w:val="center"/>
                    </w:tcPr>
                    <w:p w14:paraId="4688BD9F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14:paraId="306A06BD" w14:textId="77777777" w:rsidTr="00854B33">
              <w:trPr>
                <w:trHeight w:val="227"/>
              </w:trPr>
              <w:tc>
                <w:tcPr>
                  <w:tcW w:w="2576" w:type="dxa"/>
                </w:tcPr>
                <w:p w14:paraId="43DE8307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Réduction des méfaits (matériel, naloxone, enseignement, ressources)</w:t>
                  </w:r>
                </w:p>
              </w:tc>
              <w:sdt>
                <w:sdtPr>
                  <w:rPr>
                    <w:color w:val="170A72" w:themeColor="text2"/>
                  </w:rPr>
                  <w:id w:val="8476838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vAlign w:val="center"/>
                    </w:tcPr>
                    <w:p w14:paraId="4A557A3C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3296589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276" w:type="dxa"/>
                      <w:vAlign w:val="center"/>
                    </w:tcPr>
                    <w:p w14:paraId="4C3F2FB4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683" w:type="dxa"/>
                </w:tcPr>
                <w:p w14:paraId="2F15F96A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043536">
                    <w:rPr>
                      <w:rFonts w:cstheme="minorHAnsi"/>
                      <w:color w:val="170A72" w:themeColor="text2"/>
                      <w:szCs w:val="20"/>
                    </w:rPr>
                    <w:t xml:space="preserve">Modalités d’accès adaptées / proximité / </w:t>
                  </w:r>
                  <w:r>
                    <w:rPr>
                      <w:rFonts w:cstheme="minorHAnsi"/>
                      <w:color w:val="170A72" w:themeColor="text2"/>
                      <w:szCs w:val="20"/>
                    </w:rPr>
                    <w:t>démarchage hors murs</w:t>
                  </w:r>
                </w:p>
              </w:tc>
              <w:sdt>
                <w:sdtPr>
                  <w:rPr>
                    <w:color w:val="170A72" w:themeColor="text2"/>
                  </w:rPr>
                  <w:id w:val="10138805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15" w:type="dxa"/>
                      <w:vAlign w:val="center"/>
                    </w:tcPr>
                    <w:p w14:paraId="790E15FF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9577131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34" w:type="dxa"/>
                      <w:vAlign w:val="center"/>
                    </w:tcPr>
                    <w:p w14:paraId="2C6EC436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14:paraId="5B3A3FE6" w14:textId="77777777" w:rsidTr="00854B33">
              <w:trPr>
                <w:trHeight w:val="227"/>
              </w:trPr>
              <w:tc>
                <w:tcPr>
                  <w:tcW w:w="2576" w:type="dxa"/>
                </w:tcPr>
                <w:p w14:paraId="6E914032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F62533">
                    <w:rPr>
                      <w:rFonts w:cstheme="minorHAnsi"/>
                      <w:color w:val="170A72" w:themeColor="text2"/>
                      <w:szCs w:val="20"/>
                    </w:rPr>
                    <w:t>Vaccination, dépistage et traitement des ITSS</w:t>
                  </w:r>
                </w:p>
              </w:tc>
              <w:sdt>
                <w:sdtPr>
                  <w:rPr>
                    <w:color w:val="170A72" w:themeColor="text2"/>
                  </w:rPr>
                  <w:id w:val="-11452617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992" w:type="dxa"/>
                      <w:vAlign w:val="center"/>
                    </w:tcPr>
                    <w:p w14:paraId="5558BF90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4835475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276" w:type="dxa"/>
                      <w:vAlign w:val="center"/>
                    </w:tcPr>
                    <w:p w14:paraId="48B9EBD3" w14:textId="77777777" w:rsidR="005226F8" w:rsidRPr="00A347DD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683" w:type="dxa"/>
                </w:tcPr>
                <w:p w14:paraId="1F98E8CD" w14:textId="77777777" w:rsidR="005226F8" w:rsidRPr="00A347DD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</w:p>
              </w:tc>
              <w:tc>
                <w:tcPr>
                  <w:tcW w:w="1115" w:type="dxa"/>
                  <w:vAlign w:val="center"/>
                </w:tcPr>
                <w:p w14:paraId="4827D092" w14:textId="77777777" w:rsidR="005226F8" w:rsidRPr="00A347DD" w:rsidRDefault="005226F8" w:rsidP="00854B33">
                  <w:pPr>
                    <w:spacing w:after="0"/>
                    <w:jc w:val="center"/>
                    <w:rPr>
                      <w:rFonts w:cstheme="minorHAnsi"/>
                      <w:color w:val="170A72" w:themeColor="text2"/>
                      <w:szCs w:val="20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A79518C" w14:textId="77777777" w:rsidR="005226F8" w:rsidRPr="00A347DD" w:rsidRDefault="005226F8" w:rsidP="00854B33">
                  <w:pPr>
                    <w:spacing w:after="0"/>
                    <w:jc w:val="center"/>
                    <w:rPr>
                      <w:rFonts w:cstheme="minorHAnsi"/>
                      <w:color w:val="170A72" w:themeColor="text2"/>
                      <w:szCs w:val="20"/>
                    </w:rPr>
                  </w:pPr>
                </w:p>
              </w:tc>
            </w:tr>
          </w:tbl>
          <w:p w14:paraId="64B244CD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</w:p>
        </w:tc>
      </w:tr>
      <w:tr w:rsidR="005226F8" w:rsidRPr="00732F61" w14:paraId="441EC5FB" w14:textId="77777777" w:rsidTr="005226F8">
        <w:trPr>
          <w:trHeight w:val="397"/>
        </w:trPr>
        <w:tc>
          <w:tcPr>
            <w:tcW w:w="10065" w:type="dxa"/>
            <w:gridSpan w:val="6"/>
            <w:shd w:val="clear" w:color="auto" w:fill="BDF6F0" w:themeFill="background2" w:themeFillShade="E6"/>
            <w:vAlign w:val="center"/>
          </w:tcPr>
          <w:p w14:paraId="5D05D73A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8. Déploiement et capacité organisationnelle</w:t>
            </w:r>
          </w:p>
        </w:tc>
      </w:tr>
      <w:tr w:rsidR="005226F8" w:rsidRPr="00732F61" w14:paraId="4EB80CDB" w14:textId="77777777" w:rsidTr="009E7793">
        <w:trPr>
          <w:trHeight w:val="2899"/>
        </w:trPr>
        <w:tc>
          <w:tcPr>
            <w:tcW w:w="10065" w:type="dxa"/>
            <w:gridSpan w:val="6"/>
            <w:tcBorders>
              <w:bottom w:val="single" w:sz="4" w:space="0" w:color="170A72" w:themeColor="text2"/>
            </w:tcBorders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3"/>
              <w:gridCol w:w="3118"/>
              <w:gridCol w:w="3158"/>
            </w:tblGrid>
            <w:tr w:rsidR="005226F8" w14:paraId="30A572B9" w14:textId="77777777" w:rsidTr="00854B33">
              <w:tc>
                <w:tcPr>
                  <w:tcW w:w="3563" w:type="dxa"/>
                </w:tcPr>
                <w:p w14:paraId="6B9DF5F6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Étape</w:t>
                  </w:r>
                </w:p>
              </w:tc>
              <w:tc>
                <w:tcPr>
                  <w:tcW w:w="3118" w:type="dxa"/>
                </w:tcPr>
                <w:p w14:paraId="25F1DF05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Échéancier provisoire</w:t>
                  </w:r>
                </w:p>
              </w:tc>
              <w:tc>
                <w:tcPr>
                  <w:tcW w:w="3158" w:type="dxa"/>
                </w:tcPr>
                <w:p w14:paraId="4B059802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Responsable</w:t>
                  </w:r>
                </w:p>
              </w:tc>
            </w:tr>
            <w:tr w:rsidR="005226F8" w14:paraId="0A052857" w14:textId="77777777" w:rsidTr="00854B33">
              <w:trPr>
                <w:trHeight w:val="20"/>
              </w:trPr>
              <w:tc>
                <w:tcPr>
                  <w:tcW w:w="3563" w:type="dxa"/>
                </w:tcPr>
                <w:p w14:paraId="562EEF8F" w14:textId="77777777" w:rsidR="005226F8" w:rsidRPr="009F3ED2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Démarrage du projet</w:t>
                  </w:r>
                </w:p>
              </w:tc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-2000955839"/>
                  <w:placeholder>
                    <w:docPart w:val="B28A75C9556D4618807E385F734ED39F"/>
                  </w:placeholder>
                  <w:showingPlcHdr/>
                  <w:date>
                    <w:dateFormat w:val="yyyy-MM-dd"/>
                    <w:lid w:val="fr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118" w:type="dxa"/>
                    </w:tcPr>
                    <w:p w14:paraId="61A91E4F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cstheme="minorHAnsi"/>
                          <w:color w:val="170A72" w:themeColor="text2"/>
                          <w:szCs w:val="20"/>
                        </w:rPr>
                        <w:t>Choisissez une date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-2055762295"/>
                  <w:placeholder>
                    <w:docPart w:val="D080B22919D5419BBFF0E4396FDD958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158" w:type="dxa"/>
                    </w:tcPr>
                    <w:p w14:paraId="2FFCA2FA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 w:rsidRPr="00A27DAF">
                        <w:rPr>
                          <w:rStyle w:val="Textedelespacerserv"/>
                        </w:rPr>
                        <w:t>Cliquez ici pour entrer du texte.</w:t>
                      </w:r>
                    </w:p>
                  </w:tc>
                </w:sdtContent>
              </w:sdt>
            </w:tr>
            <w:tr w:rsidR="005226F8" w14:paraId="16DC243D" w14:textId="77777777" w:rsidTr="00854B33">
              <w:trPr>
                <w:trHeight w:val="20"/>
              </w:trPr>
              <w:tc>
                <w:tcPr>
                  <w:tcW w:w="3563" w:type="dxa"/>
                </w:tcPr>
                <w:p w14:paraId="02E94B14" w14:textId="77777777" w:rsidR="005226F8" w:rsidRPr="009F3ED2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Mise en place des ressources</w:t>
                  </w:r>
                </w:p>
              </w:tc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749469053"/>
                  <w:placeholder>
                    <w:docPart w:val="FD816876FCAF46E79AA33DC457D186AC"/>
                  </w:placeholder>
                  <w:showingPlcHdr/>
                  <w:date>
                    <w:dateFormat w:val="yyyy-MM-dd"/>
                    <w:lid w:val="fr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118" w:type="dxa"/>
                    </w:tcPr>
                    <w:p w14:paraId="4AF1FDF4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cstheme="minorHAnsi"/>
                          <w:color w:val="170A72" w:themeColor="text2"/>
                          <w:szCs w:val="20"/>
                        </w:rPr>
                        <w:t>Choisissez une date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-2009900547"/>
                  <w:placeholder>
                    <w:docPart w:val="C9B5513E81E043DDA271F16B4F95144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158" w:type="dxa"/>
                    </w:tcPr>
                    <w:p w14:paraId="40A8629E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 w:rsidRPr="00A27DAF">
                        <w:rPr>
                          <w:rStyle w:val="Textedelespacerserv"/>
                        </w:rPr>
                        <w:t>Cliquez ici pour entrer du texte.</w:t>
                      </w:r>
                    </w:p>
                  </w:tc>
                </w:sdtContent>
              </w:sdt>
            </w:tr>
            <w:tr w:rsidR="005226F8" w14:paraId="62ACA342" w14:textId="77777777" w:rsidTr="00854B33">
              <w:trPr>
                <w:trHeight w:val="20"/>
              </w:trPr>
              <w:tc>
                <w:tcPr>
                  <w:tcW w:w="3563" w:type="dxa"/>
                </w:tcPr>
                <w:p w14:paraId="1666EDA9" w14:textId="77777777" w:rsidR="005226F8" w:rsidRPr="009F3ED2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Déploiement des services</w:t>
                  </w:r>
                </w:p>
              </w:tc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1129979276"/>
                  <w:placeholder>
                    <w:docPart w:val="202362E66F0E470B84CDF8FA9D95B94B"/>
                  </w:placeholder>
                  <w:showingPlcHdr/>
                  <w:date>
                    <w:dateFormat w:val="yyyy-MM-dd"/>
                    <w:lid w:val="fr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118" w:type="dxa"/>
                    </w:tcPr>
                    <w:p w14:paraId="05B83A66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cstheme="minorHAnsi"/>
                          <w:color w:val="170A72" w:themeColor="text2"/>
                          <w:szCs w:val="20"/>
                        </w:rPr>
                        <w:t>Choisissez une date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1749536034"/>
                  <w:placeholder>
                    <w:docPart w:val="2B2F065C960244AB899E62906748444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158" w:type="dxa"/>
                    </w:tcPr>
                    <w:p w14:paraId="07A511E8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 w:rsidRPr="00A27DAF">
                        <w:rPr>
                          <w:rStyle w:val="Textedelespacerserv"/>
                        </w:rPr>
                        <w:t>Cliquez ici pour entrer du texte.</w:t>
                      </w:r>
                    </w:p>
                  </w:tc>
                </w:sdtContent>
              </w:sdt>
            </w:tr>
            <w:tr w:rsidR="005226F8" w14:paraId="4A400BB3" w14:textId="77777777" w:rsidTr="00854B33">
              <w:trPr>
                <w:trHeight w:val="20"/>
              </w:trPr>
              <w:tc>
                <w:tcPr>
                  <w:tcW w:w="3563" w:type="dxa"/>
                </w:tcPr>
                <w:p w14:paraId="13FFFABD" w14:textId="77777777" w:rsidR="005226F8" w:rsidRPr="009F3ED2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 xml:space="preserve">Évaluation de la mise en œuvre </w:t>
                  </w:r>
                </w:p>
              </w:tc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-2038800077"/>
                  <w:placeholder>
                    <w:docPart w:val="60A21916A8354E2A96DE41B9FE630039"/>
                  </w:placeholder>
                  <w:showingPlcHdr/>
                  <w:date>
                    <w:dateFormat w:val="yyyy-MM-dd"/>
                    <w:lid w:val="fr-CA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118" w:type="dxa"/>
                    </w:tcPr>
                    <w:p w14:paraId="5E42DD61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cstheme="minorHAnsi"/>
                          <w:color w:val="170A72" w:themeColor="text2"/>
                          <w:szCs w:val="20"/>
                        </w:rPr>
                        <w:t>Choisissez une date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170A72" w:themeColor="text2"/>
                    <w:szCs w:val="20"/>
                  </w:rPr>
                  <w:id w:val="2086792888"/>
                  <w:placeholder>
                    <w:docPart w:val="ED94B79FE14D42C9BCF7DC6059DDB61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158" w:type="dxa"/>
                    </w:tcPr>
                    <w:p w14:paraId="4633BF55" w14:textId="77777777" w:rsidR="005226F8" w:rsidRPr="009F3ED2" w:rsidRDefault="005226F8" w:rsidP="00854B33">
                      <w:pPr>
                        <w:spacing w:after="0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 w:rsidRPr="00A27DAF">
                        <w:rPr>
                          <w:rStyle w:val="Textedelespacerserv"/>
                        </w:rPr>
                        <w:t>Cliquez ici pour entrer du texte.</w:t>
                      </w:r>
                    </w:p>
                  </w:tc>
                </w:sdtContent>
              </w:sdt>
            </w:tr>
          </w:tbl>
          <w:p w14:paraId="160DBA7B" w14:textId="77777777" w:rsidR="005226F8" w:rsidRPr="00B610B2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 w:rsidRPr="00B610B2">
              <w:rPr>
                <w:rFonts w:cstheme="minorHAnsi"/>
                <w:b/>
                <w:bCs/>
                <w:color w:val="170A72" w:themeColor="text2"/>
                <w:szCs w:val="20"/>
              </w:rPr>
              <w:t>Précisez brièvement les ressources déjà en place et celles requises pour réaliser le projet :</w:t>
            </w:r>
          </w:p>
          <w:sdt>
            <w:sdtPr>
              <w:rPr>
                <w:b/>
                <w:bCs/>
                <w:color w:val="170A72" w:themeColor="text2"/>
              </w:rPr>
              <w:id w:val="2124648419"/>
              <w:placeholder>
                <w:docPart w:val="068D0FA458444DAC9DFC7B4B53B475CD"/>
              </w:placeholder>
              <w:showingPlcHdr/>
            </w:sdtPr>
            <w:sdtEndPr/>
            <w:sdtContent>
              <w:p w14:paraId="27B7BC1B" w14:textId="77777777" w:rsidR="005226F8" w:rsidRPr="002D3933" w:rsidRDefault="005226F8" w:rsidP="00854B33">
                <w:pPr>
                  <w:spacing w:after="0"/>
                  <w:rPr>
                    <w:color w:val="666666"/>
                  </w:rPr>
                </w:pPr>
                <w:r w:rsidRPr="00085BDE">
                  <w:rPr>
                    <w:rStyle w:val="Textedelespacerserv"/>
                  </w:rPr>
                  <w:t>Cliquez ici pour entrer du texte.</w:t>
                </w:r>
              </w:p>
            </w:sdtContent>
          </w:sdt>
        </w:tc>
      </w:tr>
      <w:tr w:rsidR="005226F8" w:rsidRPr="00732F61" w14:paraId="68E7FDE4" w14:textId="77777777" w:rsidTr="005226F8">
        <w:trPr>
          <w:trHeight w:val="340"/>
        </w:trPr>
        <w:tc>
          <w:tcPr>
            <w:tcW w:w="10065" w:type="dxa"/>
            <w:gridSpan w:val="6"/>
            <w:shd w:val="clear" w:color="auto" w:fill="BDF6F0" w:themeFill="background2" w:themeFillShade="E6"/>
            <w:vAlign w:val="center"/>
          </w:tcPr>
          <w:p w14:paraId="05D21E7B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lastRenderedPageBreak/>
              <w:t>9. Budget sommaire 2026-2027</w:t>
            </w:r>
          </w:p>
        </w:tc>
      </w:tr>
      <w:tr w:rsidR="005226F8" w:rsidRPr="00732F61" w14:paraId="2651D578" w14:textId="77777777" w:rsidTr="005226F8">
        <w:trPr>
          <w:trHeight w:val="397"/>
        </w:trPr>
        <w:tc>
          <w:tcPr>
            <w:tcW w:w="10065" w:type="dxa"/>
            <w:gridSpan w:val="6"/>
            <w:vAlign w:val="center"/>
          </w:tcPr>
          <w:tbl>
            <w:tblPr>
              <w:tblStyle w:val="Grilledutableau"/>
              <w:tblW w:w="0" w:type="auto"/>
              <w:tblInd w:w="5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40"/>
              <w:gridCol w:w="2126"/>
            </w:tblGrid>
            <w:tr w:rsidR="005226F8" w14:paraId="0B0980A0" w14:textId="77777777" w:rsidTr="00854B33">
              <w:trPr>
                <w:trHeight w:val="20"/>
              </w:trPr>
              <w:tc>
                <w:tcPr>
                  <w:tcW w:w="6540" w:type="dxa"/>
                </w:tcPr>
                <w:p w14:paraId="27041049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Catégories de dépenses</w:t>
                  </w:r>
                </w:p>
              </w:tc>
              <w:tc>
                <w:tcPr>
                  <w:tcW w:w="2126" w:type="dxa"/>
                </w:tcPr>
                <w:p w14:paraId="61F18F0B" w14:textId="77777777" w:rsidR="005226F8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Montant demandé</w:t>
                  </w:r>
                </w:p>
              </w:tc>
            </w:tr>
            <w:tr w:rsidR="005226F8" w14:paraId="7C4F4F16" w14:textId="77777777" w:rsidTr="00854B33">
              <w:trPr>
                <w:trHeight w:val="20"/>
              </w:trPr>
              <w:tc>
                <w:tcPr>
                  <w:tcW w:w="6540" w:type="dxa"/>
                </w:tcPr>
                <w:p w14:paraId="0698359F" w14:textId="77777777" w:rsidR="005226F8" w:rsidRPr="00826915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Ressources professionnelles</w:t>
                  </w:r>
                </w:p>
              </w:tc>
              <w:sdt>
                <w:sdtPr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  <w:id w:val="640627760"/>
                  <w:placeholder>
                    <w:docPart w:val="C2E7A5A8CAE14DC698E07AA8B67927D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184DD0C8" w14:textId="77777777" w:rsidR="005226F8" w:rsidRDefault="005226F8" w:rsidP="00854B33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170A72" w:themeColor="text2"/>
                          <w:szCs w:val="20"/>
                        </w:rPr>
                      </w:pPr>
                      <w:r>
                        <w:rPr>
                          <w:rStyle w:val="Textedelespacerserv"/>
                        </w:rPr>
                        <w:t>Montant $</w:t>
                      </w:r>
                    </w:p>
                  </w:tc>
                </w:sdtContent>
              </w:sdt>
            </w:tr>
            <w:tr w:rsidR="005226F8" w14:paraId="15281B70" w14:textId="77777777" w:rsidTr="00854B33">
              <w:trPr>
                <w:trHeight w:val="20"/>
              </w:trPr>
              <w:tc>
                <w:tcPr>
                  <w:tcW w:w="6540" w:type="dxa"/>
                </w:tcPr>
                <w:p w14:paraId="0999F54F" w14:textId="77777777" w:rsidR="005226F8" w:rsidRPr="008069E8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>Personnel administratif</w:t>
                  </w:r>
                </w:p>
              </w:tc>
              <w:sdt>
                <w:sdtPr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  <w:id w:val="-1853951217"/>
                  <w:placeholder>
                    <w:docPart w:val="F58FD8910F6645F98681E9C2F6D5EC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726483FB" w14:textId="77777777" w:rsidR="005226F8" w:rsidRDefault="005226F8" w:rsidP="00854B33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170A72" w:themeColor="text2"/>
                          <w:szCs w:val="20"/>
                        </w:rPr>
                      </w:pPr>
                      <w:r>
                        <w:rPr>
                          <w:rStyle w:val="Textedelespacerserv"/>
                        </w:rPr>
                        <w:t>Montant $</w:t>
                      </w:r>
                    </w:p>
                  </w:tc>
                </w:sdtContent>
              </w:sdt>
            </w:tr>
            <w:tr w:rsidR="005226F8" w14:paraId="0CC519CC" w14:textId="77777777" w:rsidTr="00854B33">
              <w:trPr>
                <w:trHeight w:val="20"/>
              </w:trPr>
              <w:tc>
                <w:tcPr>
                  <w:tcW w:w="6540" w:type="dxa"/>
                </w:tcPr>
                <w:p w14:paraId="3EB156DA" w14:textId="77777777" w:rsidR="005226F8" w:rsidRPr="005109A7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5109A7">
                    <w:rPr>
                      <w:rFonts w:cstheme="minorHAnsi"/>
                      <w:color w:val="170A72" w:themeColor="text2"/>
                      <w:szCs w:val="20"/>
                    </w:rPr>
                    <w:t>Matériel et fournitures</w:t>
                  </w:r>
                </w:p>
              </w:tc>
              <w:sdt>
                <w:sdtPr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  <w:id w:val="1257943036"/>
                  <w:placeholder>
                    <w:docPart w:val="DE29AAB076E34BC0AC969D056A7DF4F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345DC7C1" w14:textId="77777777" w:rsidR="005226F8" w:rsidRDefault="005226F8" w:rsidP="00854B33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170A72" w:themeColor="text2"/>
                          <w:szCs w:val="20"/>
                        </w:rPr>
                      </w:pPr>
                      <w:r>
                        <w:rPr>
                          <w:rStyle w:val="Textedelespacerserv"/>
                        </w:rPr>
                        <w:t>Montant $</w:t>
                      </w:r>
                    </w:p>
                  </w:tc>
                </w:sdtContent>
              </w:sdt>
            </w:tr>
            <w:tr w:rsidR="005226F8" w14:paraId="798E284A" w14:textId="77777777" w:rsidTr="00854B33">
              <w:trPr>
                <w:trHeight w:val="20"/>
              </w:trPr>
              <w:tc>
                <w:tcPr>
                  <w:tcW w:w="6540" w:type="dxa"/>
                </w:tcPr>
                <w:p w14:paraId="007B630E" w14:textId="77777777" w:rsidR="005226F8" w:rsidRPr="005109A7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5109A7">
                    <w:rPr>
                      <w:rFonts w:cstheme="minorHAnsi"/>
                      <w:color w:val="170A72" w:themeColor="text2"/>
                      <w:szCs w:val="20"/>
                    </w:rPr>
                    <w:t xml:space="preserve">Autres (précisez) : </w:t>
                  </w:r>
                  <w:sdt>
                    <w:sdtPr>
                      <w:rPr>
                        <w:rFonts w:cstheme="minorHAnsi"/>
                        <w:color w:val="170A72" w:themeColor="text2"/>
                        <w:szCs w:val="20"/>
                      </w:rPr>
                      <w:id w:val="-1227378064"/>
                      <w:placeholder>
                        <w:docPart w:val="0DCF140D513D466D9C61C77548E36003"/>
                      </w:placeholder>
                      <w:showingPlcHdr/>
                      <w:text/>
                    </w:sdtPr>
                    <w:sdtEndPr/>
                    <w:sdtContent>
                      <w:r w:rsidRPr="005109A7">
                        <w:rPr>
                          <w:rStyle w:val="Textedelespacerserv"/>
                        </w:rPr>
                        <w:t>Cliquez ici pour entrer du texte.</w:t>
                      </w:r>
                    </w:sdtContent>
                  </w:sdt>
                </w:p>
              </w:tc>
              <w:sdt>
                <w:sdtPr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  <w:id w:val="2067605560"/>
                  <w:placeholder>
                    <w:docPart w:val="C42AA90FC030409CAACBF492C6CAF0C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1893CF8E" w14:textId="77777777" w:rsidR="005226F8" w:rsidRDefault="005226F8" w:rsidP="00854B33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170A72" w:themeColor="text2"/>
                          <w:szCs w:val="20"/>
                        </w:rPr>
                      </w:pPr>
                      <w:r>
                        <w:rPr>
                          <w:rStyle w:val="Textedelespacerserv"/>
                        </w:rPr>
                        <w:t>Montant $</w:t>
                      </w:r>
                    </w:p>
                  </w:tc>
                </w:sdtContent>
              </w:sdt>
            </w:tr>
            <w:tr w:rsidR="005226F8" w:rsidRPr="00D32752" w14:paraId="22695053" w14:textId="77777777" w:rsidTr="00854B33">
              <w:trPr>
                <w:trHeight w:val="20"/>
              </w:trPr>
              <w:tc>
                <w:tcPr>
                  <w:tcW w:w="6540" w:type="dxa"/>
                </w:tcPr>
                <w:p w14:paraId="5DACA2F1" w14:textId="77777777" w:rsidR="005226F8" w:rsidRPr="00D32752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 w:rsidRPr="00D32752"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 xml:space="preserve">Total : </w:t>
                  </w:r>
                </w:p>
              </w:tc>
              <w:sdt>
                <w:sdtPr>
                  <w:rPr>
                    <w:rFonts w:cstheme="minorHAnsi"/>
                    <w:b/>
                    <w:bCs/>
                    <w:color w:val="170A72" w:themeColor="text2"/>
                    <w:szCs w:val="20"/>
                  </w:rPr>
                  <w:id w:val="294180443"/>
                  <w:placeholder>
                    <w:docPart w:val="556324471700439AAD982761684F102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42F3EA1E" w14:textId="77777777" w:rsidR="005226F8" w:rsidRPr="00D32752" w:rsidRDefault="005226F8" w:rsidP="00854B33">
                      <w:pPr>
                        <w:spacing w:after="0"/>
                        <w:rPr>
                          <w:rFonts w:cstheme="minorHAnsi"/>
                          <w:b/>
                          <w:bCs/>
                          <w:color w:val="170A72" w:themeColor="text2"/>
                          <w:szCs w:val="20"/>
                        </w:rPr>
                      </w:pPr>
                      <w:r w:rsidRPr="00D32752">
                        <w:rPr>
                          <w:rStyle w:val="Textedelespacerserv"/>
                          <w:b/>
                          <w:bCs/>
                        </w:rPr>
                        <w:t>Montant $</w:t>
                      </w:r>
                    </w:p>
                  </w:tc>
                </w:sdtContent>
              </w:sdt>
            </w:tr>
          </w:tbl>
          <w:p w14:paraId="3D3B484F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</w:p>
        </w:tc>
      </w:tr>
      <w:tr w:rsidR="005226F8" w:rsidRPr="00732F61" w14:paraId="70A47DB5" w14:textId="77777777" w:rsidTr="005226F8">
        <w:trPr>
          <w:trHeight w:val="494"/>
        </w:trPr>
        <w:tc>
          <w:tcPr>
            <w:tcW w:w="10065" w:type="dxa"/>
            <w:gridSpan w:val="6"/>
            <w:shd w:val="clear" w:color="auto" w:fill="BDF6F0" w:themeFill="background2" w:themeFillShade="E6"/>
            <w:vAlign w:val="center"/>
          </w:tcPr>
          <w:p w14:paraId="2C771D1C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 xml:space="preserve">10. Indicateurs </w:t>
            </w:r>
            <w:r w:rsidRPr="00FB0590">
              <w:rPr>
                <w:rFonts w:cstheme="minorHAnsi"/>
                <w:i/>
                <w:iCs/>
                <w:color w:val="170A72" w:themeColor="text2"/>
                <w:szCs w:val="20"/>
              </w:rPr>
              <w:t>(</w:t>
            </w:r>
            <w:r>
              <w:rPr>
                <w:rFonts w:cstheme="minorHAnsi"/>
                <w:i/>
                <w:iCs/>
                <w:color w:val="170A72" w:themeColor="text2"/>
                <w:szCs w:val="20"/>
              </w:rPr>
              <w:t>i</w:t>
            </w:r>
            <w:r w:rsidRPr="00FB0590">
              <w:rPr>
                <w:rFonts w:cstheme="minorHAnsi"/>
                <w:i/>
                <w:iCs/>
                <w:color w:val="170A72" w:themeColor="text2"/>
                <w:szCs w:val="20"/>
              </w:rPr>
              <w:t>ndiquez si votre organisation sera en mesure de documenter les indicateurs suivants)</w:t>
            </w:r>
          </w:p>
        </w:tc>
      </w:tr>
      <w:tr w:rsidR="005226F8" w:rsidRPr="00732F61" w14:paraId="3A064F45" w14:textId="77777777" w:rsidTr="005226F8">
        <w:trPr>
          <w:trHeight w:val="494"/>
        </w:trPr>
        <w:tc>
          <w:tcPr>
            <w:tcW w:w="10065" w:type="dxa"/>
            <w:gridSpan w:val="6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03"/>
              <w:gridCol w:w="1178"/>
              <w:gridCol w:w="1179"/>
              <w:gridCol w:w="1179"/>
            </w:tblGrid>
            <w:tr w:rsidR="005226F8" w:rsidRPr="009A03EE" w14:paraId="0B898EFA" w14:textId="77777777" w:rsidTr="00854B33">
              <w:tc>
                <w:tcPr>
                  <w:tcW w:w="6303" w:type="dxa"/>
                </w:tcPr>
                <w:p w14:paraId="71776DFB" w14:textId="77777777" w:rsidR="005226F8" w:rsidRPr="009A03EE" w:rsidRDefault="005226F8" w:rsidP="00854B33">
                  <w:pPr>
                    <w:spacing w:after="0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 w:rsidRPr="009A03EE"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Indicateur</w:t>
                  </w:r>
                </w:p>
              </w:tc>
              <w:tc>
                <w:tcPr>
                  <w:tcW w:w="1178" w:type="dxa"/>
                  <w:vAlign w:val="center"/>
                </w:tcPr>
                <w:p w14:paraId="0DC31F50" w14:textId="77777777" w:rsidR="005226F8" w:rsidRPr="009A03EE" w:rsidRDefault="005226F8" w:rsidP="00854B33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 w:rsidRPr="009A03EE"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Oui</w:t>
                  </w:r>
                </w:p>
              </w:tc>
              <w:tc>
                <w:tcPr>
                  <w:tcW w:w="1179" w:type="dxa"/>
                  <w:vAlign w:val="center"/>
                </w:tcPr>
                <w:p w14:paraId="1194ED8C" w14:textId="77777777" w:rsidR="005226F8" w:rsidRPr="009A03EE" w:rsidRDefault="005226F8" w:rsidP="00854B33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 w:rsidRPr="009A03EE"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Non</w:t>
                  </w:r>
                </w:p>
              </w:tc>
              <w:tc>
                <w:tcPr>
                  <w:tcW w:w="1179" w:type="dxa"/>
                  <w:vAlign w:val="center"/>
                </w:tcPr>
                <w:p w14:paraId="1969D127" w14:textId="77777777" w:rsidR="005226F8" w:rsidRPr="009A03EE" w:rsidRDefault="005226F8" w:rsidP="00854B33">
                  <w:pPr>
                    <w:spacing w:after="0"/>
                    <w:jc w:val="center"/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170A72" w:themeColor="text2"/>
                      <w:szCs w:val="20"/>
                    </w:rPr>
                    <w:t>Incertain</w:t>
                  </w:r>
                </w:p>
              </w:tc>
            </w:tr>
            <w:tr w:rsidR="005226F8" w:rsidRPr="009A03EE" w14:paraId="2C6F73B2" w14:textId="77777777" w:rsidTr="00854B33">
              <w:tc>
                <w:tcPr>
                  <w:tcW w:w="6303" w:type="dxa"/>
                </w:tcPr>
                <w:p w14:paraId="373EBD13" w14:textId="77777777" w:rsidR="005226F8" w:rsidRPr="009A03EE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9A03EE">
                    <w:rPr>
                      <w:rFonts w:cstheme="minorHAnsi"/>
                      <w:color w:val="170A72" w:themeColor="text2"/>
                      <w:szCs w:val="20"/>
                    </w:rPr>
                    <w:t>Nombre de personnes distinctes rejointes</w:t>
                  </w:r>
                </w:p>
              </w:tc>
              <w:sdt>
                <w:sdtPr>
                  <w:rPr>
                    <w:color w:val="170A72" w:themeColor="text2"/>
                  </w:rPr>
                  <w:id w:val="10307659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8" w:type="dxa"/>
                      <w:vAlign w:val="center"/>
                    </w:tcPr>
                    <w:p w14:paraId="7CE85AD7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color w:val="170A72" w:themeColor="text2"/>
                        </w:rPr>
                      </w:pPr>
                      <w:r w:rsidRPr="5947D9B6">
                        <w:rPr>
                          <w:rFonts w:ascii="MS Gothic" w:eastAsia="MS Gothic" w:hAnsi="MS Gothic"/>
                          <w:color w:val="170A72" w:themeColor="text2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2117811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78F1DB3E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8803135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7174E483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:rsidRPr="009A03EE" w14:paraId="11789BEE" w14:textId="77777777" w:rsidTr="00854B33">
              <w:tc>
                <w:tcPr>
                  <w:tcW w:w="6303" w:type="dxa"/>
                </w:tcPr>
                <w:p w14:paraId="4AB6421D" w14:textId="77777777" w:rsidR="005226F8" w:rsidRPr="009A03EE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546B67">
                    <w:rPr>
                      <w:rFonts w:cstheme="minorHAnsi"/>
                      <w:color w:val="170A72" w:themeColor="text2"/>
                      <w:szCs w:val="20"/>
                    </w:rPr>
                    <w:t>Nombre total de contacts cliniques (en GMF ou en proximité)</w:t>
                  </w:r>
                </w:p>
              </w:tc>
              <w:sdt>
                <w:sdtPr>
                  <w:rPr>
                    <w:color w:val="170A72" w:themeColor="text2"/>
                  </w:rPr>
                  <w:id w:val="-1586927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8" w:type="dxa"/>
                      <w:vAlign w:val="center"/>
                    </w:tcPr>
                    <w:p w14:paraId="4D133331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11627424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749FC4C6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208024326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304CE84D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:rsidRPr="009A03EE" w14:paraId="4AF05C67" w14:textId="77777777" w:rsidTr="00854B33">
              <w:tc>
                <w:tcPr>
                  <w:tcW w:w="6303" w:type="dxa"/>
                </w:tcPr>
                <w:p w14:paraId="5B02B7A6" w14:textId="77777777" w:rsidR="005226F8" w:rsidRPr="009A03EE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87029D">
                    <w:rPr>
                      <w:rFonts w:cstheme="minorHAnsi"/>
                      <w:color w:val="170A72" w:themeColor="text2"/>
                      <w:szCs w:val="20"/>
                    </w:rPr>
                    <w:t>Nombre total d’interventions réalisées dans le milieu de vie des personnes ou hors clinique</w:t>
                  </w:r>
                </w:p>
              </w:tc>
              <w:sdt>
                <w:sdtPr>
                  <w:rPr>
                    <w:color w:val="170A72" w:themeColor="text2"/>
                  </w:rPr>
                  <w:id w:val="21352053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8" w:type="dxa"/>
                      <w:vAlign w:val="center"/>
                    </w:tcPr>
                    <w:p w14:paraId="124C525E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94056747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1500ABAE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21621420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55C6E948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:rsidRPr="009A03EE" w14:paraId="52A4F638" w14:textId="77777777" w:rsidTr="00854B33">
              <w:tc>
                <w:tcPr>
                  <w:tcW w:w="6303" w:type="dxa"/>
                </w:tcPr>
                <w:p w14:paraId="0215AED1" w14:textId="77777777" w:rsidR="005226F8" w:rsidRPr="009A03EE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0E0AAB">
                    <w:rPr>
                      <w:rFonts w:cstheme="minorHAnsi"/>
                      <w:color w:val="170A72" w:themeColor="text2"/>
                      <w:szCs w:val="20"/>
                    </w:rPr>
                    <w:t>Nombre de personnes en situation d’itinérance suivies</w:t>
                  </w:r>
                </w:p>
              </w:tc>
              <w:sdt>
                <w:sdtPr>
                  <w:rPr>
                    <w:color w:val="170A72" w:themeColor="text2"/>
                  </w:rPr>
                  <w:id w:val="-5511608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8" w:type="dxa"/>
                      <w:vAlign w:val="center"/>
                    </w:tcPr>
                    <w:p w14:paraId="14E041C6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4151568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7A480519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21147419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37F87B75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:rsidRPr="009A03EE" w14:paraId="5A1F0757" w14:textId="77777777" w:rsidTr="00854B33">
              <w:tc>
                <w:tcPr>
                  <w:tcW w:w="6303" w:type="dxa"/>
                </w:tcPr>
                <w:p w14:paraId="1D869D75" w14:textId="77777777" w:rsidR="005226F8" w:rsidRPr="009A03EE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0E0AAB">
                    <w:rPr>
                      <w:rFonts w:cstheme="minorHAnsi"/>
                      <w:color w:val="170A72" w:themeColor="text2"/>
                      <w:szCs w:val="20"/>
                    </w:rPr>
                    <w:t>Nombre de personnes sans carte RAMQ</w:t>
                  </w:r>
                </w:p>
              </w:tc>
              <w:sdt>
                <w:sdtPr>
                  <w:rPr>
                    <w:color w:val="170A72" w:themeColor="text2"/>
                  </w:rPr>
                  <w:id w:val="16565750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8" w:type="dxa"/>
                      <w:vAlign w:val="center"/>
                    </w:tcPr>
                    <w:p w14:paraId="5053668C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9590239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2A91E8EB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6651424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3AA153F7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:rsidRPr="009A03EE" w14:paraId="13FEE77E" w14:textId="77777777" w:rsidTr="00854B33">
              <w:tc>
                <w:tcPr>
                  <w:tcW w:w="6303" w:type="dxa"/>
                </w:tcPr>
                <w:p w14:paraId="736981EC" w14:textId="77777777" w:rsidR="005226F8" w:rsidRPr="000E0AAB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 w:rsidRPr="00507B30">
                    <w:rPr>
                      <w:rFonts w:cstheme="minorHAnsi"/>
                      <w:color w:val="170A72" w:themeColor="text2"/>
                      <w:szCs w:val="20"/>
                    </w:rPr>
                    <w:t xml:space="preserve">Présence de </w:t>
                  </w:r>
                  <w:r>
                    <w:rPr>
                      <w:rFonts w:cstheme="minorHAnsi"/>
                      <w:color w:val="170A72" w:themeColor="text2"/>
                      <w:szCs w:val="20"/>
                    </w:rPr>
                    <w:t>trajectoires</w:t>
                  </w:r>
                  <w:r w:rsidRPr="00507B30">
                    <w:rPr>
                      <w:rFonts w:cstheme="minorHAnsi"/>
                      <w:color w:val="170A72" w:themeColor="text2"/>
                      <w:szCs w:val="20"/>
                    </w:rPr>
                    <w:t xml:space="preserve"> de services fonctionnel</w:t>
                  </w:r>
                  <w:r>
                    <w:rPr>
                      <w:rFonts w:cstheme="minorHAnsi"/>
                      <w:color w:val="170A72" w:themeColor="text2"/>
                      <w:szCs w:val="20"/>
                    </w:rPr>
                    <w:t>le</w:t>
                  </w:r>
                  <w:r w:rsidRPr="00507B30">
                    <w:rPr>
                      <w:rFonts w:cstheme="minorHAnsi"/>
                      <w:color w:val="170A72" w:themeColor="text2"/>
                      <w:szCs w:val="20"/>
                    </w:rPr>
                    <w:t>s</w:t>
                  </w:r>
                </w:p>
              </w:tc>
              <w:sdt>
                <w:sdtPr>
                  <w:rPr>
                    <w:color w:val="170A72" w:themeColor="text2"/>
                  </w:rPr>
                  <w:id w:val="-193157955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8" w:type="dxa"/>
                      <w:vAlign w:val="center"/>
                    </w:tcPr>
                    <w:p w14:paraId="31AA3B76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13507640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6AB7FA1A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14212453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2F02A84A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5226F8" w:rsidRPr="009A03EE" w14:paraId="19EDF7CC" w14:textId="77777777" w:rsidTr="00854B33">
              <w:tc>
                <w:tcPr>
                  <w:tcW w:w="6303" w:type="dxa"/>
                </w:tcPr>
                <w:p w14:paraId="350380A0" w14:textId="77777777" w:rsidR="005226F8" w:rsidRPr="000E0AAB" w:rsidRDefault="005226F8" w:rsidP="00854B33">
                  <w:pPr>
                    <w:spacing w:after="0"/>
                    <w:rPr>
                      <w:rFonts w:cstheme="minorHAnsi"/>
                      <w:color w:val="170A72" w:themeColor="text2"/>
                      <w:szCs w:val="20"/>
                    </w:rPr>
                  </w:pPr>
                  <w:r>
                    <w:rPr>
                      <w:rFonts w:cstheme="minorHAnsi"/>
                      <w:color w:val="170A72" w:themeColor="text2"/>
                      <w:szCs w:val="20"/>
                    </w:rPr>
                    <w:t xml:space="preserve">Taux </w:t>
                  </w:r>
                  <w:r w:rsidRPr="00BE765F">
                    <w:rPr>
                      <w:rFonts w:cstheme="minorHAnsi"/>
                      <w:color w:val="170A72" w:themeColor="text2"/>
                      <w:szCs w:val="20"/>
                    </w:rPr>
                    <w:t>de plan de service individualisé élaboré en collaboration avec le GMF et versé au dossier</w:t>
                  </w:r>
                </w:p>
              </w:tc>
              <w:sdt>
                <w:sdtPr>
                  <w:rPr>
                    <w:color w:val="170A72" w:themeColor="text2"/>
                  </w:rPr>
                  <w:id w:val="1791683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8" w:type="dxa"/>
                      <w:vAlign w:val="center"/>
                    </w:tcPr>
                    <w:p w14:paraId="626A4846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153430214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22639094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color w:val="170A72" w:themeColor="text2"/>
                  </w:rPr>
                  <w:id w:val="-20378786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179" w:type="dxa"/>
                      <w:vAlign w:val="center"/>
                    </w:tcPr>
                    <w:p w14:paraId="60AE4DDD" w14:textId="77777777" w:rsidR="005226F8" w:rsidRPr="009A03EE" w:rsidRDefault="005226F8" w:rsidP="00854B33">
                      <w:pPr>
                        <w:spacing w:after="0"/>
                        <w:jc w:val="center"/>
                        <w:rPr>
                          <w:rFonts w:cstheme="minorHAnsi"/>
                          <w:color w:val="170A72" w:themeColor="text2"/>
                          <w:szCs w:val="20"/>
                        </w:rPr>
                      </w:pPr>
                      <w:r>
                        <w:rPr>
                          <w:rFonts w:ascii="MS Gothic" w:eastAsia="MS Gothic" w:hAnsi="MS Gothic" w:cstheme="minorHAnsi" w:hint="eastAsia"/>
                          <w:color w:val="170A72" w:themeColor="text2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</w:tbl>
          <w:p w14:paraId="5947FEC9" w14:textId="77777777" w:rsidR="005226F8" w:rsidRPr="009A03EE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</w:p>
        </w:tc>
      </w:tr>
      <w:tr w:rsidR="005226F8" w:rsidRPr="00732F61" w14:paraId="0984E9AB" w14:textId="77777777" w:rsidTr="005226F8">
        <w:trPr>
          <w:trHeight w:val="494"/>
        </w:trPr>
        <w:tc>
          <w:tcPr>
            <w:tcW w:w="10065" w:type="dxa"/>
            <w:gridSpan w:val="6"/>
            <w:shd w:val="clear" w:color="auto" w:fill="BDF6F0" w:themeFill="background2" w:themeFillShade="E6"/>
            <w:vAlign w:val="center"/>
          </w:tcPr>
          <w:p w14:paraId="1F1BD346" w14:textId="77777777" w:rsidR="005226F8" w:rsidRPr="00732F61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b/>
                <w:bCs/>
                <w:color w:val="170A72" w:themeColor="text2"/>
                <w:szCs w:val="20"/>
              </w:rPr>
              <w:t>11. Déclaration et signatures</w:t>
            </w:r>
          </w:p>
        </w:tc>
      </w:tr>
      <w:tr w:rsidR="005226F8" w:rsidRPr="00732F61" w14:paraId="17D0621F" w14:textId="77777777" w:rsidTr="005226F8">
        <w:trPr>
          <w:trHeight w:val="494"/>
        </w:trPr>
        <w:tc>
          <w:tcPr>
            <w:tcW w:w="10065" w:type="dxa"/>
            <w:gridSpan w:val="6"/>
            <w:tcBorders>
              <w:bottom w:val="nil"/>
            </w:tcBorders>
            <w:vAlign w:val="center"/>
          </w:tcPr>
          <w:p w14:paraId="4B04F24D" w14:textId="77777777" w:rsidR="005226F8" w:rsidRPr="008607AE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 w:rsidRPr="008607AE">
              <w:rPr>
                <w:rFonts w:cstheme="minorHAnsi"/>
                <w:color w:val="170A72" w:themeColor="text2"/>
                <w:szCs w:val="20"/>
              </w:rPr>
              <w:t>Le</w:t>
            </w:r>
            <w:r>
              <w:rPr>
                <w:rFonts w:cstheme="minorHAnsi"/>
                <w:color w:val="170A72" w:themeColor="text2"/>
                <w:szCs w:val="20"/>
              </w:rPr>
              <w:t>s</w:t>
            </w:r>
            <w:r w:rsidRPr="008607AE">
              <w:rPr>
                <w:rFonts w:cstheme="minorHAnsi"/>
                <w:color w:val="170A72" w:themeColor="text2"/>
                <w:szCs w:val="20"/>
              </w:rPr>
              <w:t xml:space="preserve"> signataire</w:t>
            </w:r>
            <w:r>
              <w:rPr>
                <w:rFonts w:cstheme="minorHAnsi"/>
                <w:color w:val="170A72" w:themeColor="text2"/>
                <w:szCs w:val="20"/>
              </w:rPr>
              <w:t>s</w:t>
            </w:r>
            <w:r w:rsidRPr="008607AE">
              <w:rPr>
                <w:rFonts w:cstheme="minorHAnsi"/>
                <w:color w:val="170A72" w:themeColor="text2"/>
                <w:szCs w:val="20"/>
              </w:rPr>
              <w:t xml:space="preserve"> </w:t>
            </w:r>
            <w:r>
              <w:rPr>
                <w:rFonts w:cstheme="minorHAnsi"/>
                <w:color w:val="170A72" w:themeColor="text2"/>
                <w:szCs w:val="20"/>
              </w:rPr>
              <w:t>déclarent</w:t>
            </w:r>
            <w:r w:rsidRPr="008607AE">
              <w:rPr>
                <w:rFonts w:cstheme="minorHAnsi"/>
                <w:color w:val="170A72" w:themeColor="text2"/>
                <w:szCs w:val="20"/>
              </w:rPr>
              <w:t xml:space="preserve"> que les renseignements fournis dans le présent formulaire sont complets et exacts et</w:t>
            </w:r>
            <w:r>
              <w:rPr>
                <w:rFonts w:cstheme="minorHAnsi"/>
                <w:color w:val="170A72" w:themeColor="text2"/>
                <w:szCs w:val="20"/>
              </w:rPr>
              <w:t xml:space="preserve"> </w:t>
            </w:r>
            <w:r w:rsidRPr="008607AE">
              <w:rPr>
                <w:rFonts w:cstheme="minorHAnsi"/>
                <w:color w:val="170A72" w:themeColor="text2"/>
                <w:szCs w:val="20"/>
              </w:rPr>
              <w:t>s’engage</w:t>
            </w:r>
            <w:r>
              <w:rPr>
                <w:rFonts w:cstheme="minorHAnsi"/>
                <w:color w:val="170A72" w:themeColor="text2"/>
                <w:szCs w:val="20"/>
              </w:rPr>
              <w:t>nt</w:t>
            </w:r>
            <w:r w:rsidRPr="008607AE">
              <w:rPr>
                <w:rFonts w:cstheme="minorHAnsi"/>
                <w:color w:val="170A72" w:themeColor="text2"/>
                <w:szCs w:val="20"/>
              </w:rPr>
              <w:t xml:space="preserve"> à respecter les exigences du Programme si le projet est retenu.</w:t>
            </w:r>
          </w:p>
        </w:tc>
      </w:tr>
      <w:tr w:rsidR="005226F8" w:rsidRPr="00FF3E4C" w14:paraId="6A42279C" w14:textId="77777777" w:rsidTr="005226F8">
        <w:trPr>
          <w:trHeight w:val="575"/>
        </w:trPr>
        <w:tc>
          <w:tcPr>
            <w:tcW w:w="4537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050F330" w14:textId="77777777" w:rsidR="005226F8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>Nom du médecin responsable du projet :</w:t>
            </w:r>
          </w:p>
        </w:tc>
        <w:sdt>
          <w:sdtPr>
            <w:rPr>
              <w:b/>
              <w:bCs/>
              <w:color w:val="170A72" w:themeColor="text2"/>
            </w:rPr>
            <w:id w:val="1867332280"/>
            <w:placeholder>
              <w:docPart w:val="DC2F49A94E7548979EEB4ADBA3D2A75C"/>
            </w:placeholder>
            <w:showingPlcHdr/>
          </w:sdtPr>
          <w:sdtEndPr/>
          <w:sdtContent>
            <w:tc>
              <w:tcPr>
                <w:tcW w:w="5528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2C8E4D8F" w14:textId="77777777" w:rsidR="005226F8" w:rsidRPr="00FF3E4C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FF3E4C" w14:paraId="315A7773" w14:textId="77777777" w:rsidTr="005226F8">
        <w:trPr>
          <w:trHeight w:val="154"/>
        </w:trPr>
        <w:tc>
          <w:tcPr>
            <w:tcW w:w="1157" w:type="dxa"/>
            <w:tcBorders>
              <w:top w:val="nil"/>
              <w:bottom w:val="nil"/>
              <w:right w:val="nil"/>
            </w:tcBorders>
            <w:vAlign w:val="center"/>
          </w:tcPr>
          <w:p w14:paraId="06F68283" w14:textId="77777777" w:rsidR="005226F8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>Signature :</w:t>
            </w:r>
          </w:p>
        </w:tc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9237" w14:textId="77777777" w:rsidR="005226F8" w:rsidRPr="00225C33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B0B6B" w14:textId="34488E50" w:rsidR="005226F8" w:rsidRPr="00225C33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 w:rsidRPr="00225C33">
              <w:rPr>
                <w:rFonts w:cstheme="minorHAnsi"/>
                <w:color w:val="170A72" w:themeColor="text2"/>
                <w:szCs w:val="20"/>
              </w:rPr>
              <w:t>Date :</w:t>
            </w:r>
            <w:r w:rsidR="00EB226C">
              <w:rPr>
                <w:rFonts w:cstheme="minorHAnsi"/>
                <w:color w:val="170A72" w:themeColor="text2"/>
                <w:szCs w:val="20"/>
              </w:rPr>
              <w:t xml:space="preserve"> </w:t>
            </w:r>
          </w:p>
        </w:tc>
        <w:sdt>
          <w:sdtPr>
            <w:rPr>
              <w:rFonts w:cstheme="minorHAnsi"/>
              <w:color w:val="170A72" w:themeColor="text2"/>
              <w:szCs w:val="20"/>
            </w:rPr>
            <w:id w:val="-890265175"/>
            <w:placeholder>
              <w:docPart w:val="984C114516DD4AF99D93A6E943BC1075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9" w:type="dxa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43A1CDA1" w14:textId="77777777" w:rsidR="005226F8" w:rsidRPr="00225C33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225C33">
                  <w:rPr>
                    <w:rFonts w:cstheme="minorHAnsi"/>
                    <w:color w:val="170A72" w:themeColor="text2"/>
                    <w:szCs w:val="20"/>
                  </w:rPr>
                  <w:t>Choisissez une date</w:t>
                </w:r>
              </w:p>
            </w:tc>
          </w:sdtContent>
        </w:sdt>
      </w:tr>
      <w:tr w:rsidR="005226F8" w:rsidRPr="00FF3E4C" w14:paraId="2AAC5765" w14:textId="77777777" w:rsidTr="005226F8">
        <w:trPr>
          <w:trHeight w:val="769"/>
        </w:trPr>
        <w:tc>
          <w:tcPr>
            <w:tcW w:w="4537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6A54812" w14:textId="77777777" w:rsidR="005226F8" w:rsidRPr="00FF3E4C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 xml:space="preserve">Nom de la personne répondante administrative : </w:t>
            </w:r>
          </w:p>
        </w:tc>
        <w:sdt>
          <w:sdtPr>
            <w:rPr>
              <w:b/>
              <w:bCs/>
              <w:color w:val="170A72" w:themeColor="text2"/>
            </w:rPr>
            <w:id w:val="-327756989"/>
            <w:placeholder>
              <w:docPart w:val="68A3C2C017834DDBA8432257B17F69C3"/>
            </w:placeholder>
            <w:showingPlcHdr/>
          </w:sdtPr>
          <w:sdtEndPr/>
          <w:sdtContent>
            <w:tc>
              <w:tcPr>
                <w:tcW w:w="5528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3DCADDD0" w14:textId="77777777" w:rsidR="005226F8" w:rsidRPr="00FF3E4C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085BDE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5226F8" w:rsidRPr="00FF3E4C" w14:paraId="49658B22" w14:textId="77777777" w:rsidTr="005226F8">
        <w:trPr>
          <w:trHeight w:val="128"/>
        </w:trPr>
        <w:tc>
          <w:tcPr>
            <w:tcW w:w="1157" w:type="dxa"/>
            <w:tcBorders>
              <w:top w:val="nil"/>
              <w:bottom w:val="single" w:sz="4" w:space="0" w:color="170A72" w:themeColor="text2"/>
              <w:right w:val="nil"/>
            </w:tcBorders>
            <w:vAlign w:val="center"/>
          </w:tcPr>
          <w:p w14:paraId="30A18792" w14:textId="77777777" w:rsidR="005226F8" w:rsidRDefault="005226F8" w:rsidP="00854B33">
            <w:pPr>
              <w:spacing w:after="0"/>
              <w:rPr>
                <w:rFonts w:cstheme="minorHAnsi"/>
                <w:b/>
                <w:bCs/>
                <w:color w:val="170A72" w:themeColor="text2"/>
                <w:szCs w:val="20"/>
              </w:rPr>
            </w:pPr>
            <w:r>
              <w:rPr>
                <w:rFonts w:cstheme="minorHAnsi"/>
                <w:color w:val="170A72" w:themeColor="text2"/>
                <w:szCs w:val="20"/>
              </w:rPr>
              <w:t>Signature :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4" w:space="0" w:color="170A72" w:themeColor="text2"/>
              <w:right w:val="nil"/>
            </w:tcBorders>
            <w:vAlign w:val="center"/>
          </w:tcPr>
          <w:p w14:paraId="3FDAC9A0" w14:textId="77777777" w:rsidR="005226F8" w:rsidRPr="00225C33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170A72" w:themeColor="text2"/>
              <w:right w:val="nil"/>
            </w:tcBorders>
            <w:vAlign w:val="center"/>
          </w:tcPr>
          <w:p w14:paraId="4775D3F2" w14:textId="77777777" w:rsidR="005226F8" w:rsidRPr="00225C33" w:rsidRDefault="005226F8" w:rsidP="00854B33">
            <w:pPr>
              <w:spacing w:after="0"/>
              <w:rPr>
                <w:rFonts w:cstheme="minorHAnsi"/>
                <w:color w:val="170A72" w:themeColor="text2"/>
                <w:szCs w:val="20"/>
              </w:rPr>
            </w:pPr>
            <w:r w:rsidRPr="00225C33">
              <w:rPr>
                <w:rFonts w:cstheme="minorHAnsi"/>
                <w:color w:val="170A72" w:themeColor="text2"/>
                <w:szCs w:val="20"/>
              </w:rPr>
              <w:t>Date :</w:t>
            </w:r>
          </w:p>
        </w:tc>
        <w:sdt>
          <w:sdtPr>
            <w:rPr>
              <w:rFonts w:cstheme="minorHAnsi"/>
              <w:color w:val="170A72" w:themeColor="text2"/>
              <w:szCs w:val="20"/>
            </w:rPr>
            <w:id w:val="-1266995921"/>
            <w:placeholder>
              <w:docPart w:val="CE69394869CB4B45B57632668122A1E0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699" w:type="dxa"/>
                <w:tcBorders>
                  <w:top w:val="nil"/>
                  <w:left w:val="nil"/>
                  <w:bottom w:val="single" w:sz="4" w:space="0" w:color="170A72" w:themeColor="text2"/>
                </w:tcBorders>
                <w:vAlign w:val="center"/>
              </w:tcPr>
              <w:p w14:paraId="0E50B612" w14:textId="77777777" w:rsidR="005226F8" w:rsidRPr="00225C33" w:rsidRDefault="005226F8" w:rsidP="00854B33">
                <w:pPr>
                  <w:spacing w:after="0"/>
                  <w:rPr>
                    <w:rFonts w:cstheme="minorHAnsi"/>
                    <w:color w:val="170A72" w:themeColor="text2"/>
                    <w:szCs w:val="20"/>
                  </w:rPr>
                </w:pPr>
                <w:r w:rsidRPr="00225C33">
                  <w:rPr>
                    <w:rFonts w:cstheme="minorHAnsi"/>
                    <w:color w:val="170A72" w:themeColor="text2"/>
                    <w:szCs w:val="20"/>
                  </w:rPr>
                  <w:t>Choisissez une date</w:t>
                </w:r>
              </w:p>
            </w:tc>
          </w:sdtContent>
        </w:sdt>
      </w:tr>
    </w:tbl>
    <w:p w14:paraId="6B5B199E" w14:textId="77777777" w:rsidR="009276E7" w:rsidRDefault="009276E7" w:rsidP="002341A1">
      <w:pPr>
        <w:sectPr w:rsidR="009276E7" w:rsidSect="00F65C4A">
          <w:headerReference w:type="default" r:id="rId13"/>
          <w:footerReference w:type="default" r:id="rId14"/>
          <w:pgSz w:w="12240" w:h="15840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14:paraId="1CB03A8F" w14:textId="77777777" w:rsidR="00617FDD" w:rsidRDefault="00617FDD" w:rsidP="002341A1"/>
    <w:p w14:paraId="6EB28D1A" w14:textId="77777777" w:rsidR="00617FDD" w:rsidRPr="000E5D11" w:rsidRDefault="008C4D17" w:rsidP="002341A1">
      <w:r>
        <w:tab/>
      </w:r>
    </w:p>
    <w:sectPr w:rsidR="00617FDD" w:rsidRPr="000E5D11" w:rsidSect="00285EAC">
      <w:headerReference w:type="default" r:id="rId15"/>
      <w:footerReference w:type="default" r:id="rId16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A967DB" w14:textId="77777777" w:rsidR="00292FD9" w:rsidRDefault="00292FD9" w:rsidP="002341A1">
      <w:r>
        <w:separator/>
      </w:r>
    </w:p>
  </w:endnote>
  <w:endnote w:type="continuationSeparator" w:id="0">
    <w:p w14:paraId="3A1C58FC" w14:textId="77777777" w:rsidR="00292FD9" w:rsidRDefault="00292FD9" w:rsidP="00234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3E6" w14:textId="77777777" w:rsidR="0063107B" w:rsidRDefault="00273541">
    <w:pPr>
      <w:pStyle w:val="Pieddepage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0DD53AD" wp14:editId="4DBACE7B">
          <wp:simplePos x="0" y="0"/>
          <wp:positionH relativeFrom="page">
            <wp:posOffset>5118733</wp:posOffset>
          </wp:positionH>
          <wp:positionV relativeFrom="paragraph">
            <wp:posOffset>-740070</wp:posOffset>
          </wp:positionV>
          <wp:extent cx="2545377" cy="1436473"/>
          <wp:effectExtent l="0" t="0" r="0" b="0"/>
          <wp:wrapNone/>
          <wp:docPr id="128768217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572" cy="1438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36C81" w14:textId="205A6EB4" w:rsidR="00BA5ADE" w:rsidRPr="007505C9" w:rsidRDefault="00EC4B5C" w:rsidP="002341A1">
    <w:pPr>
      <w:pStyle w:val="Pieddepage"/>
    </w:pPr>
    <w:r>
      <w:t>Fiche de dépôt de projet 2026-202</w:t>
    </w:r>
    <w:r w:rsidR="00D02CF1">
      <w:t>7</w:t>
    </w:r>
    <w:r w:rsidR="00BA5ADE">
      <w:tab/>
    </w:r>
    <w:r w:rsidR="00BA5ADE">
      <w:tab/>
    </w:r>
    <w:r w:rsidR="00BA5ADE">
      <w:tab/>
    </w:r>
    <w:r w:rsidR="00BA5ADE">
      <w:fldChar w:fldCharType="begin"/>
    </w:r>
    <w:r w:rsidR="00BA5ADE">
      <w:instrText>PAGE   \* MERGEFORMAT</w:instrText>
    </w:r>
    <w:r w:rsidR="00BA5ADE">
      <w:fldChar w:fldCharType="separate"/>
    </w:r>
    <w:r w:rsidR="00BA5ADE">
      <w:rPr>
        <w:lang w:val="fr-FR"/>
      </w:rPr>
      <w:t>1</w:t>
    </w:r>
    <w:r w:rsidR="00BA5AD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FA04E" w14:textId="77777777" w:rsidR="0047642F" w:rsidRPr="00965978" w:rsidRDefault="0047642F" w:rsidP="002341A1">
    <w:pPr>
      <w:pStyle w:val="Pieddepage"/>
      <w:rPr>
        <w:color w:val="FFFFFF" w:themeColor="background1"/>
      </w:rPr>
    </w:pPr>
    <w:r w:rsidRPr="00965978">
      <w:rPr>
        <w:noProof/>
        <w:color w:val="FFFFFF" w:themeColor="background1"/>
      </w:rPr>
      <w:drawing>
        <wp:anchor distT="0" distB="0" distL="114300" distR="114300" simplePos="0" relativeHeight="251662336" behindDoc="0" locked="1" layoutInCell="1" allowOverlap="1" wp14:anchorId="76DB486D" wp14:editId="5576879D">
          <wp:simplePos x="0" y="0"/>
          <wp:positionH relativeFrom="page">
            <wp:posOffset>5109210</wp:posOffset>
          </wp:positionH>
          <wp:positionV relativeFrom="paragraph">
            <wp:posOffset>-504190</wp:posOffset>
          </wp:positionV>
          <wp:extent cx="2541600" cy="1429200"/>
          <wp:effectExtent l="0" t="0" r="0" b="0"/>
          <wp:wrapNone/>
          <wp:docPr id="1425614522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614522" name="Image 14256145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600" cy="142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965978">
      <w:rPr>
        <w:color w:val="FFFFFF" w:themeColor="background1"/>
      </w:rPr>
      <w:t>sante.quebec</w:t>
    </w:r>
    <w:proofErr w:type="spellEnd"/>
    <w:r w:rsidRPr="00965978">
      <w:rPr>
        <w:color w:val="FFFFFF" w:themeColor="background1"/>
      </w:rPr>
      <w:t xml:space="preserve"> </w:t>
    </w:r>
  </w:p>
  <w:p w14:paraId="2475D230" w14:textId="77777777" w:rsidR="00F60FE0" w:rsidRPr="00F60FE0" w:rsidRDefault="00F60FE0" w:rsidP="002341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4282D" w14:textId="77777777" w:rsidR="00292FD9" w:rsidRDefault="00292FD9" w:rsidP="002341A1">
      <w:r>
        <w:separator/>
      </w:r>
    </w:p>
  </w:footnote>
  <w:footnote w:type="continuationSeparator" w:id="0">
    <w:p w14:paraId="1F78704E" w14:textId="77777777" w:rsidR="00292FD9" w:rsidRDefault="00292FD9" w:rsidP="00234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F23D8" w14:textId="77777777" w:rsidR="00AB573B" w:rsidRDefault="0063107B" w:rsidP="002341A1">
    <w:r>
      <w:rPr>
        <w:noProof/>
      </w:rPr>
      <w:drawing>
        <wp:anchor distT="0" distB="0" distL="114300" distR="114300" simplePos="0" relativeHeight="251666432" behindDoc="1" locked="0" layoutInCell="1" allowOverlap="1" wp14:anchorId="2DCFDE16" wp14:editId="4B1DD044">
          <wp:simplePos x="0" y="0"/>
          <wp:positionH relativeFrom="page">
            <wp:posOffset>-78029</wp:posOffset>
          </wp:positionH>
          <wp:positionV relativeFrom="paragraph">
            <wp:posOffset>-505460</wp:posOffset>
          </wp:positionV>
          <wp:extent cx="7858760" cy="2735580"/>
          <wp:effectExtent l="0" t="0" r="8890" b="7620"/>
          <wp:wrapNone/>
          <wp:docPr id="2025721955" name="Image 1" descr="Une image contenant Graphique, capture d’écran, graphisme, bleu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3639172" name="Image 1" descr="Une image contenant Graphique, capture d’écran, graphisme, bleu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760" cy="2735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0DA90" w14:textId="77777777" w:rsidR="00BA5ADE" w:rsidRDefault="00BA5ADE" w:rsidP="002341A1">
    <w:pPr>
      <w:pStyle w:val="Intertitr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57E44793" wp14:editId="6B9AC2F1">
          <wp:simplePos x="0" y="0"/>
          <wp:positionH relativeFrom="margin">
            <wp:align>center</wp:align>
          </wp:positionH>
          <wp:positionV relativeFrom="paragraph">
            <wp:posOffset>189920</wp:posOffset>
          </wp:positionV>
          <wp:extent cx="8486775" cy="321310"/>
          <wp:effectExtent l="0" t="0" r="0" b="0"/>
          <wp:wrapTight wrapText="bothSides">
            <wp:wrapPolygon edited="0">
              <wp:start x="0" y="6403"/>
              <wp:lineTo x="0" y="15368"/>
              <wp:lineTo x="19879" y="15368"/>
              <wp:lineTo x="19879" y="6403"/>
              <wp:lineTo x="0" y="6403"/>
            </wp:wrapPolygon>
          </wp:wrapTight>
          <wp:docPr id="670231398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677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Santé Québec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15237" w14:textId="77777777" w:rsidR="00F60FE0" w:rsidRPr="00965978" w:rsidRDefault="008C4D17" w:rsidP="002341A1">
    <w:pPr>
      <w:rPr>
        <w:color w:val="FFFFFF" w:themeColor="background1"/>
      </w:rPr>
    </w:pPr>
    <w:r w:rsidRPr="00965978">
      <w:rPr>
        <w:noProof/>
        <w:color w:val="FFFFFF" w:themeColor="background1"/>
      </w:rPr>
      <w:drawing>
        <wp:anchor distT="0" distB="0" distL="114300" distR="114300" simplePos="0" relativeHeight="251661312" behindDoc="1" locked="1" layoutInCell="1" allowOverlap="1" wp14:anchorId="636E187F" wp14:editId="18DCC753">
          <wp:simplePos x="0" y="0"/>
          <wp:positionH relativeFrom="column">
            <wp:posOffset>-717550</wp:posOffset>
          </wp:positionH>
          <wp:positionV relativeFrom="paragraph">
            <wp:posOffset>-451485</wp:posOffset>
          </wp:positionV>
          <wp:extent cx="7760970" cy="10389235"/>
          <wp:effectExtent l="0" t="0" r="0" b="0"/>
          <wp:wrapNone/>
          <wp:docPr id="204908520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08520" name="Image 2049085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970" cy="10389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2E1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6A3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1EC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90B4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A1CCC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5257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4A2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28F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A8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781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6F0002"/>
    <w:multiLevelType w:val="hybridMultilevel"/>
    <w:tmpl w:val="07882EB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215A1"/>
    <w:multiLevelType w:val="hybridMultilevel"/>
    <w:tmpl w:val="5B9A8D2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674A4"/>
    <w:multiLevelType w:val="hybridMultilevel"/>
    <w:tmpl w:val="CBA2C33C"/>
    <w:lvl w:ilvl="0" w:tplc="474EC7A8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  <w:color w:val="0080D7" w:themeColor="accent1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7C5613"/>
    <w:multiLevelType w:val="hybridMultilevel"/>
    <w:tmpl w:val="C2B427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213B5D"/>
    <w:multiLevelType w:val="hybridMultilevel"/>
    <w:tmpl w:val="080C26E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10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BEC"/>
    <w:rsid w:val="000A104D"/>
    <w:rsid w:val="000A687D"/>
    <w:rsid w:val="000E5D11"/>
    <w:rsid w:val="00106629"/>
    <w:rsid w:val="00163C59"/>
    <w:rsid w:val="00164012"/>
    <w:rsid w:val="00181931"/>
    <w:rsid w:val="00183EB7"/>
    <w:rsid w:val="00184D96"/>
    <w:rsid w:val="0019110B"/>
    <w:rsid w:val="00197C5A"/>
    <w:rsid w:val="001C329B"/>
    <w:rsid w:val="002327D9"/>
    <w:rsid w:val="002341A1"/>
    <w:rsid w:val="00273541"/>
    <w:rsid w:val="002765D6"/>
    <w:rsid w:val="00285EAC"/>
    <w:rsid w:val="00292FD9"/>
    <w:rsid w:val="002952FC"/>
    <w:rsid w:val="002A4A4F"/>
    <w:rsid w:val="002C722C"/>
    <w:rsid w:val="002E24EF"/>
    <w:rsid w:val="002E4BEC"/>
    <w:rsid w:val="00302180"/>
    <w:rsid w:val="00346533"/>
    <w:rsid w:val="00357FB2"/>
    <w:rsid w:val="00365CED"/>
    <w:rsid w:val="003879F8"/>
    <w:rsid w:val="00390961"/>
    <w:rsid w:val="00400EA2"/>
    <w:rsid w:val="0041052A"/>
    <w:rsid w:val="0045261E"/>
    <w:rsid w:val="00462144"/>
    <w:rsid w:val="004630E3"/>
    <w:rsid w:val="0047642F"/>
    <w:rsid w:val="004764A0"/>
    <w:rsid w:val="004A1DE6"/>
    <w:rsid w:val="005226F8"/>
    <w:rsid w:val="00527845"/>
    <w:rsid w:val="005347B4"/>
    <w:rsid w:val="0054096A"/>
    <w:rsid w:val="005576EB"/>
    <w:rsid w:val="00585C27"/>
    <w:rsid w:val="005B13F4"/>
    <w:rsid w:val="005B169F"/>
    <w:rsid w:val="005B4CCE"/>
    <w:rsid w:val="005D3D59"/>
    <w:rsid w:val="00617FDD"/>
    <w:rsid w:val="00624BA1"/>
    <w:rsid w:val="0063107B"/>
    <w:rsid w:val="006B6073"/>
    <w:rsid w:val="007505C9"/>
    <w:rsid w:val="00786C5F"/>
    <w:rsid w:val="007F5774"/>
    <w:rsid w:val="008569C0"/>
    <w:rsid w:val="008833A1"/>
    <w:rsid w:val="00890FAA"/>
    <w:rsid w:val="008A0EED"/>
    <w:rsid w:val="008A12C6"/>
    <w:rsid w:val="008C4D17"/>
    <w:rsid w:val="009276E7"/>
    <w:rsid w:val="00965978"/>
    <w:rsid w:val="009919BF"/>
    <w:rsid w:val="009C0E34"/>
    <w:rsid w:val="009E3367"/>
    <w:rsid w:val="009E7793"/>
    <w:rsid w:val="00A26DE3"/>
    <w:rsid w:val="00A406AB"/>
    <w:rsid w:val="00A42D85"/>
    <w:rsid w:val="00A50FF3"/>
    <w:rsid w:val="00A941BC"/>
    <w:rsid w:val="00AA74D1"/>
    <w:rsid w:val="00AB573B"/>
    <w:rsid w:val="00AE3169"/>
    <w:rsid w:val="00AF683C"/>
    <w:rsid w:val="00B11836"/>
    <w:rsid w:val="00B31BD9"/>
    <w:rsid w:val="00B47CE2"/>
    <w:rsid w:val="00B5287E"/>
    <w:rsid w:val="00B65306"/>
    <w:rsid w:val="00BA5ADE"/>
    <w:rsid w:val="00BB6C15"/>
    <w:rsid w:val="00BF4D90"/>
    <w:rsid w:val="00BF7AF2"/>
    <w:rsid w:val="00C4269B"/>
    <w:rsid w:val="00D01C7A"/>
    <w:rsid w:val="00D02CF1"/>
    <w:rsid w:val="00D40748"/>
    <w:rsid w:val="00D61ADC"/>
    <w:rsid w:val="00DC1F2C"/>
    <w:rsid w:val="00E64558"/>
    <w:rsid w:val="00E6728B"/>
    <w:rsid w:val="00EA38F0"/>
    <w:rsid w:val="00EB226C"/>
    <w:rsid w:val="00EC4B5C"/>
    <w:rsid w:val="00F10EC9"/>
    <w:rsid w:val="00F160DD"/>
    <w:rsid w:val="00F314EC"/>
    <w:rsid w:val="00F51D57"/>
    <w:rsid w:val="00F60FE0"/>
    <w:rsid w:val="00F65C4A"/>
    <w:rsid w:val="00FB7606"/>
    <w:rsid w:val="00FC15C9"/>
    <w:rsid w:val="00FE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0F5B9"/>
  <w15:chartTrackingRefBased/>
  <w15:docId w15:val="{615ED8FA-9ED2-47B4-AA0F-5D07C256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6C5F"/>
    <w:pPr>
      <w:spacing w:before="120" w:after="120" w:line="240" w:lineRule="auto"/>
    </w:pPr>
    <w:rPr>
      <w:color w:val="04041A" w:themeColor="text1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2341A1"/>
    <w:pPr>
      <w:keepNext/>
      <w:keepLines/>
      <w:spacing w:before="240"/>
      <w:outlineLvl w:val="0"/>
    </w:pPr>
    <w:rPr>
      <w:rFonts w:eastAsiaTheme="majorEastAsia" w:cstheme="majorBidi"/>
      <w:b/>
      <w:color w:val="170A72"/>
      <w:sz w:val="48"/>
      <w:szCs w:val="40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2341A1"/>
    <w:pPr>
      <w:spacing w:before="120"/>
      <w:outlineLvl w:val="1"/>
    </w:pPr>
    <w:rPr>
      <w:rFonts w:asciiTheme="majorHAnsi" w:hAnsiTheme="majorHAnsi"/>
      <w:color w:val="08A0A0" w:themeColor="accen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341A1"/>
    <w:pPr>
      <w:keepNext/>
      <w:keepLines/>
      <w:spacing w:before="240" w:after="80"/>
      <w:outlineLvl w:val="2"/>
    </w:pPr>
    <w:rPr>
      <w:rFonts w:eastAsiaTheme="majorEastAsia" w:cstheme="majorBidi"/>
      <w:color w:val="170A72"/>
      <w:sz w:val="28"/>
      <w:szCs w:val="28"/>
    </w:rPr>
  </w:style>
  <w:style w:type="paragraph" w:styleId="Titre4">
    <w:name w:val="heading 4"/>
    <w:next w:val="Normal"/>
    <w:link w:val="Titre4Car"/>
    <w:uiPriority w:val="9"/>
    <w:semiHidden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80D7" w:themeColor="accent1"/>
      <w:sz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AB573B"/>
    <w:pPr>
      <w:keepNext/>
      <w:keepLines/>
      <w:spacing w:before="80" w:after="40"/>
      <w:outlineLvl w:val="4"/>
    </w:pPr>
    <w:rPr>
      <w:rFonts w:eastAsiaTheme="majorEastAsia" w:cstheme="majorBidi"/>
      <w:color w:val="005FA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5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1AAB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573B"/>
    <w:pPr>
      <w:keepNext/>
      <w:keepLines/>
      <w:spacing w:before="40" w:after="0"/>
      <w:outlineLvl w:val="6"/>
    </w:pPr>
    <w:rPr>
      <w:rFonts w:eastAsiaTheme="majorEastAsia" w:cstheme="majorBidi"/>
      <w:color w:val="1A1AAB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573B"/>
    <w:pPr>
      <w:keepNext/>
      <w:keepLines/>
      <w:spacing w:after="0"/>
      <w:outlineLvl w:val="7"/>
    </w:pPr>
    <w:rPr>
      <w:rFonts w:eastAsiaTheme="majorEastAsia" w:cstheme="majorBidi"/>
      <w:i/>
      <w:iCs/>
      <w:color w:val="0D0D59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573B"/>
    <w:pPr>
      <w:keepNext/>
      <w:keepLines/>
      <w:spacing w:after="0"/>
      <w:outlineLvl w:val="8"/>
    </w:pPr>
    <w:rPr>
      <w:rFonts w:eastAsiaTheme="majorEastAsia" w:cstheme="majorBidi"/>
      <w:color w:val="0D0D59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41A1"/>
    <w:rPr>
      <w:rFonts w:ascii="Segoe UI" w:eastAsiaTheme="majorEastAsia" w:hAnsi="Segoe UI" w:cstheme="majorBidi"/>
      <w:b/>
      <w:color w:val="170A72"/>
      <w:sz w:val="48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2341A1"/>
    <w:rPr>
      <w:rFonts w:asciiTheme="majorHAnsi" w:eastAsiaTheme="majorEastAsia" w:hAnsiTheme="majorHAnsi" w:cstheme="majorBidi"/>
      <w:b/>
      <w:color w:val="08A0A0" w:themeColor="accent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341A1"/>
    <w:rPr>
      <w:rFonts w:ascii="Segoe UI" w:eastAsiaTheme="majorEastAsia" w:hAnsi="Segoe UI" w:cstheme="majorBidi"/>
      <w:color w:val="170A72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5EAC"/>
    <w:rPr>
      <w:rFonts w:eastAsiaTheme="majorEastAsia" w:cstheme="majorBidi"/>
      <w:i/>
      <w:iCs/>
      <w:color w:val="0080D7" w:themeColor="accent1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AB573B"/>
    <w:rPr>
      <w:rFonts w:eastAsiaTheme="majorEastAsia" w:cstheme="majorBidi"/>
      <w:color w:val="005FA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573B"/>
    <w:rPr>
      <w:rFonts w:eastAsiaTheme="majorEastAsia" w:cstheme="majorBidi"/>
      <w:i/>
      <w:iCs/>
      <w:color w:val="1A1AAB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573B"/>
    <w:rPr>
      <w:rFonts w:eastAsiaTheme="majorEastAsia" w:cstheme="majorBidi"/>
      <w:color w:val="1A1AAB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573B"/>
    <w:rPr>
      <w:rFonts w:eastAsiaTheme="majorEastAsia" w:cstheme="majorBidi"/>
      <w:i/>
      <w:iCs/>
      <w:color w:val="0D0D59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573B"/>
    <w:rPr>
      <w:rFonts w:eastAsiaTheme="majorEastAsia" w:cstheme="majorBidi"/>
      <w:color w:val="0D0D59" w:themeColor="text1" w:themeTint="D8"/>
    </w:rPr>
  </w:style>
  <w:style w:type="paragraph" w:styleId="Titre">
    <w:name w:val="Title"/>
    <w:aliases w:val="Titre Couverture"/>
    <w:next w:val="Normal"/>
    <w:link w:val="TitreCar"/>
    <w:uiPriority w:val="10"/>
    <w:qFormat/>
    <w:rsid w:val="0063107B"/>
    <w:pPr>
      <w:spacing w:after="80" w:line="240" w:lineRule="auto"/>
      <w:contextualSpacing/>
    </w:pPr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character" w:customStyle="1" w:styleId="TitreCar">
    <w:name w:val="Titre Car"/>
    <w:aliases w:val="Titre Couverture Car"/>
    <w:basedOn w:val="Policepardfaut"/>
    <w:link w:val="Titre"/>
    <w:uiPriority w:val="10"/>
    <w:rsid w:val="0063107B"/>
    <w:rPr>
      <w:rFonts w:ascii="Segoe UI Semibold" w:eastAsiaTheme="majorEastAsia" w:hAnsi="Segoe UI Semibold" w:cstheme="majorBidi"/>
      <w:color w:val="170A72"/>
      <w:spacing w:val="-10"/>
      <w:kern w:val="28"/>
      <w:sz w:val="64"/>
      <w:szCs w:val="56"/>
    </w:rPr>
  </w:style>
  <w:style w:type="paragraph" w:styleId="Sous-titre">
    <w:name w:val="Subtitle"/>
    <w:aliases w:val="Sous-titre Couverture"/>
    <w:next w:val="Normal"/>
    <w:link w:val="Sous-titreCar"/>
    <w:autoRedefine/>
    <w:uiPriority w:val="11"/>
    <w:qFormat/>
    <w:rsid w:val="00D01C7A"/>
    <w:pPr>
      <w:numPr>
        <w:ilvl w:val="1"/>
      </w:numPr>
      <w:spacing w:line="240" w:lineRule="auto"/>
    </w:pPr>
    <w:rPr>
      <w:rFonts w:ascii="Segoe UI" w:eastAsiaTheme="majorEastAsia" w:hAnsi="Segoe UI" w:cstheme="majorBidi"/>
      <w:color w:val="08A0A0"/>
      <w:spacing w:val="15"/>
      <w:sz w:val="32"/>
      <w:szCs w:val="32"/>
    </w:rPr>
  </w:style>
  <w:style w:type="character" w:customStyle="1" w:styleId="Sous-titreCar">
    <w:name w:val="Sous-titre Car"/>
    <w:aliases w:val="Sous-titre Couverture Car"/>
    <w:basedOn w:val="Policepardfaut"/>
    <w:link w:val="Sous-titre"/>
    <w:uiPriority w:val="11"/>
    <w:rsid w:val="00D01C7A"/>
    <w:rPr>
      <w:rFonts w:ascii="Segoe UI" w:eastAsiaTheme="majorEastAsia" w:hAnsi="Segoe UI" w:cstheme="majorBidi"/>
      <w:color w:val="08A0A0"/>
      <w:spacing w:val="15"/>
      <w:sz w:val="32"/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9C0E34"/>
    <w:pPr>
      <w:jc w:val="center"/>
    </w:pPr>
    <w:rPr>
      <w:i/>
      <w:iCs/>
      <w:color w:val="141482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0E34"/>
    <w:rPr>
      <w:rFonts w:ascii="Segoe UI" w:hAnsi="Segoe UI"/>
      <w:i/>
      <w:iCs/>
      <w:color w:val="141482" w:themeColor="text1" w:themeTint="BF"/>
      <w:sz w:val="20"/>
    </w:rPr>
  </w:style>
  <w:style w:type="paragraph" w:styleId="Paragraphedeliste">
    <w:name w:val="List Paragraph"/>
    <w:basedOn w:val="Titre"/>
    <w:uiPriority w:val="34"/>
    <w:rsid w:val="009C0E34"/>
  </w:style>
  <w:style w:type="paragraph" w:customStyle="1" w:styleId="Listepuce">
    <w:name w:val="Liste puce"/>
    <w:basedOn w:val="Normal"/>
    <w:next w:val="Normal"/>
    <w:autoRedefine/>
    <w:qFormat/>
    <w:rsid w:val="002E24EF"/>
    <w:pPr>
      <w:numPr>
        <w:numId w:val="20"/>
      </w:numPr>
      <w:ind w:left="714" w:hanging="357"/>
    </w:pPr>
    <w:rPr>
      <w:rFonts w:ascii="Segoe UI" w:hAnsi="Segoe UI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0E34"/>
    <w:pPr>
      <w:pBdr>
        <w:top w:val="single" w:sz="8" w:space="10" w:color="08A0A0" w:themeColor="accent2"/>
        <w:bottom w:val="single" w:sz="8" w:space="10" w:color="08A0A0" w:themeColor="accent2"/>
      </w:pBdr>
      <w:spacing w:before="360" w:after="360"/>
      <w:ind w:left="864" w:right="864"/>
      <w:jc w:val="center"/>
    </w:pPr>
    <w:rPr>
      <w:b/>
      <w:i/>
      <w:iCs/>
      <w:color w:val="08A0A0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0E34"/>
    <w:rPr>
      <w:rFonts w:ascii="Segoe UI" w:hAnsi="Segoe UI"/>
      <w:b/>
      <w:i/>
      <w:iCs/>
      <w:color w:val="08A0A0" w:themeColor="accent2"/>
      <w:sz w:val="20"/>
    </w:rPr>
  </w:style>
  <w:style w:type="paragraph" w:styleId="En-tte">
    <w:name w:val="header"/>
    <w:basedOn w:val="Normal"/>
    <w:link w:val="En-tteCar"/>
    <w:uiPriority w:val="99"/>
    <w:unhideWhenUsed/>
    <w:rsid w:val="00462144"/>
    <w:pPr>
      <w:tabs>
        <w:tab w:val="center" w:pos="4320"/>
        <w:tab w:val="right" w:pos="8640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462144"/>
    <w:rPr>
      <w:color w:val="04041A" w:themeColor="text1"/>
      <w:sz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7505C9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PieddepageCar">
    <w:name w:val="Pied de page Car"/>
    <w:basedOn w:val="Policepardfaut"/>
    <w:link w:val="Pieddepage"/>
    <w:uiPriority w:val="99"/>
    <w:rsid w:val="007505C9"/>
    <w:rPr>
      <w:rFonts w:ascii="Segoe UI" w:hAnsi="Segoe UI"/>
      <w:color w:val="170A72"/>
      <w:sz w:val="20"/>
    </w:rPr>
  </w:style>
  <w:style w:type="paragraph" w:customStyle="1" w:styleId="Presentepar-DateCouverture">
    <w:name w:val="Presente par - Date Couverture"/>
    <w:link w:val="Presentepar-DateCouvertureCar"/>
    <w:qFormat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character" w:customStyle="1" w:styleId="Presentepar-DateCouvertureCar">
    <w:name w:val="Presente par - Date Couverture Car"/>
    <w:basedOn w:val="Sous-titreCar"/>
    <w:link w:val="Presentepar-DateCouverture"/>
    <w:rsid w:val="0063107B"/>
    <w:rPr>
      <w:rFonts w:ascii="Segoe UI" w:eastAsiaTheme="majorEastAsia" w:hAnsi="Segoe UI" w:cstheme="majorBidi"/>
      <w:color w:val="170A72"/>
      <w:spacing w:val="15"/>
      <w:sz w:val="20"/>
      <w:szCs w:val="28"/>
    </w:rPr>
  </w:style>
  <w:style w:type="paragraph" w:customStyle="1" w:styleId="Intertitre">
    <w:name w:val="Intertitre"/>
    <w:basedOn w:val="Normal"/>
    <w:link w:val="IntertitreCar"/>
    <w:qFormat/>
    <w:rsid w:val="009C0E34"/>
    <w:pPr>
      <w:tabs>
        <w:tab w:val="center" w:pos="4320"/>
        <w:tab w:val="right" w:pos="8640"/>
      </w:tabs>
      <w:spacing w:after="0"/>
    </w:pPr>
    <w:rPr>
      <w:color w:val="170A72"/>
    </w:rPr>
  </w:style>
  <w:style w:type="character" w:customStyle="1" w:styleId="IntertitreCar">
    <w:name w:val="Intertitre Car"/>
    <w:basedOn w:val="Policepardfaut"/>
    <w:link w:val="Intertitre"/>
    <w:rsid w:val="009C0E34"/>
    <w:rPr>
      <w:rFonts w:ascii="Segoe UI" w:hAnsi="Segoe UI"/>
      <w:color w:val="170A72"/>
      <w:sz w:val="20"/>
    </w:rPr>
  </w:style>
  <w:style w:type="paragraph" w:customStyle="1" w:styleId="Sous-titreduTitre1">
    <w:name w:val="Sous-titre du Titre 1"/>
    <w:basedOn w:val="Normal"/>
    <w:link w:val="Sous-titreduTitre1Car"/>
    <w:qFormat/>
    <w:rsid w:val="002341A1"/>
    <w:pPr>
      <w:pBdr>
        <w:bottom w:val="single" w:sz="8" w:space="1" w:color="170A72"/>
      </w:pBdr>
      <w:spacing w:after="240"/>
    </w:pPr>
    <w:rPr>
      <w:color w:val="170A72"/>
      <w:sz w:val="32"/>
    </w:rPr>
  </w:style>
  <w:style w:type="character" w:customStyle="1" w:styleId="Sous-titreduTitre1Car">
    <w:name w:val="Sous-titre du Titre 1 Car"/>
    <w:basedOn w:val="Policepardfaut"/>
    <w:link w:val="Sous-titreduTitre1"/>
    <w:rsid w:val="002341A1"/>
    <w:rPr>
      <w:rFonts w:ascii="Segoe UI" w:hAnsi="Segoe UI"/>
      <w:color w:val="170A72"/>
      <w:sz w:val="32"/>
    </w:rPr>
  </w:style>
  <w:style w:type="paragraph" w:customStyle="1" w:styleId="Section">
    <w:name w:val="Section"/>
    <w:basedOn w:val="Normal"/>
    <w:rsid w:val="00AF683C"/>
    <w:rPr>
      <w:rFonts w:ascii="Segoe UI Semibold" w:hAnsi="Segoe UI Semibold"/>
      <w:color w:val="170A72"/>
      <w:sz w:val="64"/>
    </w:rPr>
  </w:style>
  <w:style w:type="paragraph" w:styleId="TM1">
    <w:name w:val="toc 1"/>
    <w:basedOn w:val="Normal"/>
    <w:next w:val="Normal"/>
    <w:autoRedefine/>
    <w:uiPriority w:val="39"/>
    <w:unhideWhenUsed/>
    <w:rsid w:val="00346533"/>
    <w:rPr>
      <w:rFonts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rsid w:val="00346533"/>
    <w:rPr>
      <w:color w:val="7A7AEB" w:themeColor="hyperlink"/>
      <w:u w:val="single"/>
    </w:rPr>
  </w:style>
  <w:style w:type="paragraph" w:customStyle="1" w:styleId="Tabledesmatires">
    <w:name w:val="Table des matières"/>
    <w:basedOn w:val="TM1"/>
    <w:rsid w:val="00346533"/>
    <w:pPr>
      <w:spacing w:before="0" w:after="160" w:line="278" w:lineRule="auto"/>
    </w:pPr>
    <w:rPr>
      <w:b w:val="0"/>
      <w:bCs w:val="0"/>
    </w:rPr>
  </w:style>
  <w:style w:type="character" w:styleId="Textedelespacerserv">
    <w:name w:val="Placeholder Text"/>
    <w:basedOn w:val="Policepardfaut"/>
    <w:uiPriority w:val="99"/>
    <w:semiHidden/>
    <w:rsid w:val="005226F8"/>
    <w:rPr>
      <w:color w:val="666666"/>
    </w:rPr>
  </w:style>
  <w:style w:type="table" w:styleId="Grilledutableau">
    <w:name w:val="Table Grid"/>
    <w:basedOn w:val="TableauNormal"/>
    <w:uiPriority w:val="39"/>
    <w:rsid w:val="00522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ia5550\Documents\GABARITS\Word_DocCourt_Gabarit_Fonc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A48006BB4E4071B9C7136D823312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2EA1FE-7C0E-403E-8C7C-4A3DC8EC802A}"/>
      </w:docPartPr>
      <w:docPartBody>
        <w:p w:rsidR="005E0D46" w:rsidRDefault="00523D19" w:rsidP="00523D19">
          <w:pPr>
            <w:pStyle w:val="88A48006BB4E4071B9C7136D82331262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127105BFA3430DBA6A3C0C53113F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C22507-7563-467C-AA0F-2475F04B1DA8}"/>
      </w:docPartPr>
      <w:docPartBody>
        <w:p w:rsidR="005E0D46" w:rsidRDefault="00523D19" w:rsidP="00523D19">
          <w:pPr>
            <w:pStyle w:val="AA127105BFA3430DBA6A3C0C53113FE1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87DD2128574317A3B311F95ED1D4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0F66E7-77B8-40CF-AD28-3C395A7EA4DB}"/>
      </w:docPartPr>
      <w:docPartBody>
        <w:p w:rsidR="005E0D46" w:rsidRDefault="00523D19" w:rsidP="00523D19">
          <w:pPr>
            <w:pStyle w:val="C987DD2128574317A3B311F95ED1D40C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ABAD26034A43DA8847301052BA96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CF251-8AB2-4722-BA33-6CD59318CD89}"/>
      </w:docPartPr>
      <w:docPartBody>
        <w:p w:rsidR="005E0D46" w:rsidRDefault="00523D19" w:rsidP="00523D19">
          <w:pPr>
            <w:pStyle w:val="A3ABAD26034A43DA8847301052BA96D1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E2E5480169466583B92069E1ED1D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D8D88A-C7ED-44F6-84D1-5455358CACC5}"/>
      </w:docPartPr>
      <w:docPartBody>
        <w:p w:rsidR="005E0D46" w:rsidRDefault="00523D19" w:rsidP="00523D19">
          <w:pPr>
            <w:pStyle w:val="FEE2E5480169466583B92069E1ED1D79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736A6A351834819A0BC0CE67B2C62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67716E-96B2-40F0-A16E-414A7E9886CB}"/>
      </w:docPartPr>
      <w:docPartBody>
        <w:p w:rsidR="005E0D46" w:rsidRDefault="00523D19" w:rsidP="00523D19">
          <w:pPr>
            <w:pStyle w:val="0736A6A351834819A0BC0CE67B2C623A"/>
          </w:pPr>
          <w:r w:rsidRPr="00085BD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37CB8912EC8409FB418ABB0F48D8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96D4CA-13A1-4A88-AFE3-D0F9BC457B48}"/>
      </w:docPartPr>
      <w:docPartBody>
        <w:p w:rsidR="005E0D46" w:rsidRDefault="00523D19" w:rsidP="00523D19">
          <w:pPr>
            <w:pStyle w:val="237CB8912EC8409FB418ABB0F48D86AD"/>
          </w:pPr>
          <w:r w:rsidRPr="00085BDE">
            <w:rPr>
              <w:rStyle w:val="Textedelespacerserv"/>
            </w:rPr>
            <w:t>Cliquez pour entrer du texte.</w:t>
          </w:r>
        </w:p>
      </w:docPartBody>
    </w:docPart>
    <w:docPart>
      <w:docPartPr>
        <w:name w:val="FFE3F04DCA2A422BB9541B7DA8D0BD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D92B00-BF6D-4749-9AA4-98045BC9E918}"/>
      </w:docPartPr>
      <w:docPartBody>
        <w:p w:rsidR="005E0D46" w:rsidRDefault="00523D19" w:rsidP="00523D19">
          <w:pPr>
            <w:pStyle w:val="FFE3F04DCA2A422BB9541B7DA8D0BD82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512E6D0D0949E9A1AE1A734B9197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06A0-C067-4F73-8FA6-160D6B65E705}"/>
      </w:docPartPr>
      <w:docPartBody>
        <w:p w:rsidR="005E0D46" w:rsidRDefault="00523D19" w:rsidP="00523D19">
          <w:pPr>
            <w:pStyle w:val="99512E6D0D0949E9A1AE1A734B919734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AD4629CAE1418D9DE77181C04191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03FE0D-A77C-4507-85C6-F201D40B87A0}"/>
      </w:docPartPr>
      <w:docPartBody>
        <w:p w:rsidR="005E0D46" w:rsidRDefault="00523D19" w:rsidP="00523D19">
          <w:pPr>
            <w:pStyle w:val="3FAD4629CAE1418D9DE77181C041915C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ADCBD7EE444F37A49937AEAD7495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09159-4B82-458B-8D8A-AFC2E6D5DCAF}"/>
      </w:docPartPr>
      <w:docPartBody>
        <w:p w:rsidR="005E0D46" w:rsidRDefault="00523D19" w:rsidP="00523D19">
          <w:pPr>
            <w:pStyle w:val="58ADCBD7EE444F37A49937AEAD749550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BE1D3A004E4D6F9E453E784BE6CC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FFBFDE-6C6B-4589-8DE9-4623F0BD297D}"/>
      </w:docPartPr>
      <w:docPartBody>
        <w:p w:rsidR="005E0D46" w:rsidRDefault="00523D19" w:rsidP="00523D19">
          <w:pPr>
            <w:pStyle w:val="6FBE1D3A004E4D6F9E453E784BE6CCCC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252951F6C04E6285D8B3F7F3B02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79F2FA-A2CC-49A0-B8A6-F869E4560B62}"/>
      </w:docPartPr>
      <w:docPartBody>
        <w:p w:rsidR="005E0D46" w:rsidRDefault="00523D19" w:rsidP="00523D19">
          <w:pPr>
            <w:pStyle w:val="60252951F6C04E6285D8B3F7F3B02DFB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21B4AB0B1242E4873F7D207156D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D4B287-7EDD-4B82-B898-685EBB664357}"/>
      </w:docPartPr>
      <w:docPartBody>
        <w:p w:rsidR="005E0D46" w:rsidRDefault="00523D19" w:rsidP="00523D19">
          <w:pPr>
            <w:pStyle w:val="CC21B4AB0B1242E4873F7D207156D3DC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8A75C9556D4618807E385F734ED3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70081F-E9BD-4CF4-832F-673B3B0EBA68}"/>
      </w:docPartPr>
      <w:docPartBody>
        <w:p w:rsidR="005E0D46" w:rsidRDefault="00523D19" w:rsidP="00523D19">
          <w:pPr>
            <w:pStyle w:val="B28A75C9556D4618807E385F734ED39F"/>
          </w:pPr>
          <w:r>
            <w:rPr>
              <w:rFonts w:cstheme="minorHAnsi"/>
              <w:color w:val="44546A" w:themeColor="text2"/>
              <w:szCs w:val="20"/>
            </w:rPr>
            <w:t>Choisissez une date</w:t>
          </w:r>
        </w:p>
      </w:docPartBody>
    </w:docPart>
    <w:docPart>
      <w:docPartPr>
        <w:name w:val="D080B22919D5419BBFF0E4396FDD95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95C6EF-9BAC-4062-A9AC-0B4C64E93CCF}"/>
      </w:docPartPr>
      <w:docPartBody>
        <w:p w:rsidR="005E0D46" w:rsidRDefault="00523D19" w:rsidP="00523D19">
          <w:pPr>
            <w:pStyle w:val="D080B22919D5419BBFF0E4396FDD9584"/>
          </w:pPr>
          <w:r w:rsidRPr="00A27DA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D816876FCAF46E79AA33DC457D186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D8D67-D4FC-430E-8910-47B5BEE6A951}"/>
      </w:docPartPr>
      <w:docPartBody>
        <w:p w:rsidR="005E0D46" w:rsidRDefault="00523D19" w:rsidP="00523D19">
          <w:pPr>
            <w:pStyle w:val="FD816876FCAF46E79AA33DC457D186AC"/>
          </w:pPr>
          <w:r>
            <w:rPr>
              <w:rFonts w:cstheme="minorHAnsi"/>
              <w:color w:val="44546A" w:themeColor="text2"/>
              <w:szCs w:val="20"/>
            </w:rPr>
            <w:t>Choisissez une date</w:t>
          </w:r>
        </w:p>
      </w:docPartBody>
    </w:docPart>
    <w:docPart>
      <w:docPartPr>
        <w:name w:val="C9B5513E81E043DDA271F16B4F9514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D17D37-8F10-4822-A357-FCDF06CB7BFC}"/>
      </w:docPartPr>
      <w:docPartBody>
        <w:p w:rsidR="005E0D46" w:rsidRDefault="00523D19" w:rsidP="00523D19">
          <w:pPr>
            <w:pStyle w:val="C9B5513E81E043DDA271F16B4F951446"/>
          </w:pPr>
          <w:r w:rsidRPr="00A27DA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02362E66F0E470B84CDF8FA9D95B9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11A76-1578-45DF-8AFF-AAAAC0D4425F}"/>
      </w:docPartPr>
      <w:docPartBody>
        <w:p w:rsidR="005E0D46" w:rsidRDefault="00523D19" w:rsidP="00523D19">
          <w:pPr>
            <w:pStyle w:val="202362E66F0E470B84CDF8FA9D95B94B"/>
          </w:pPr>
          <w:r>
            <w:rPr>
              <w:rFonts w:cstheme="minorHAnsi"/>
              <w:color w:val="44546A" w:themeColor="text2"/>
              <w:szCs w:val="20"/>
            </w:rPr>
            <w:t>Choisissez une date</w:t>
          </w:r>
        </w:p>
      </w:docPartBody>
    </w:docPart>
    <w:docPart>
      <w:docPartPr>
        <w:name w:val="2B2F065C960244AB899E6290674844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068B06-0B08-4E1F-8572-B82DA83B110A}"/>
      </w:docPartPr>
      <w:docPartBody>
        <w:p w:rsidR="005E0D46" w:rsidRDefault="00523D19" w:rsidP="00523D19">
          <w:pPr>
            <w:pStyle w:val="2B2F065C960244AB899E629067484441"/>
          </w:pPr>
          <w:r w:rsidRPr="00A27DA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0A21916A8354E2A96DE41B9FE6300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D1B2F9-EA57-421F-A852-03194184D947}"/>
      </w:docPartPr>
      <w:docPartBody>
        <w:p w:rsidR="005E0D46" w:rsidRDefault="00523D19" w:rsidP="00523D19">
          <w:pPr>
            <w:pStyle w:val="60A21916A8354E2A96DE41B9FE630039"/>
          </w:pPr>
          <w:r>
            <w:rPr>
              <w:rFonts w:cstheme="minorHAnsi"/>
              <w:color w:val="44546A" w:themeColor="text2"/>
              <w:szCs w:val="20"/>
            </w:rPr>
            <w:t>Choisissez une date</w:t>
          </w:r>
        </w:p>
      </w:docPartBody>
    </w:docPart>
    <w:docPart>
      <w:docPartPr>
        <w:name w:val="ED94B79FE14D42C9BCF7DC6059DDB6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0792C-79E5-4F4D-9DD4-8E0546246A1A}"/>
      </w:docPartPr>
      <w:docPartBody>
        <w:p w:rsidR="005E0D46" w:rsidRDefault="00523D19" w:rsidP="00523D19">
          <w:pPr>
            <w:pStyle w:val="ED94B79FE14D42C9BCF7DC6059DDB61B"/>
          </w:pPr>
          <w:r w:rsidRPr="00A27DA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68D0FA458444DAC9DFC7B4B53B475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DAC741-874B-4698-87A8-77A31EE07FBD}"/>
      </w:docPartPr>
      <w:docPartBody>
        <w:p w:rsidR="005E0D46" w:rsidRDefault="00523D19" w:rsidP="00523D19">
          <w:pPr>
            <w:pStyle w:val="068D0FA458444DAC9DFC7B4B53B475CD"/>
          </w:pPr>
          <w:r w:rsidRPr="00085BDE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2E7A5A8CAE14DC698E07AA8B67927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49FF9A-4F5C-4EE0-B03E-7787E5A6668E}"/>
      </w:docPartPr>
      <w:docPartBody>
        <w:p w:rsidR="005E0D46" w:rsidRDefault="00523D19" w:rsidP="00523D19">
          <w:pPr>
            <w:pStyle w:val="C2E7A5A8CAE14DC698E07AA8B67927D5"/>
          </w:pPr>
          <w:r>
            <w:rPr>
              <w:rStyle w:val="Textedelespacerserv"/>
            </w:rPr>
            <w:t>Montant $</w:t>
          </w:r>
        </w:p>
      </w:docPartBody>
    </w:docPart>
    <w:docPart>
      <w:docPartPr>
        <w:name w:val="F58FD8910F6645F98681E9C2F6D5EC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D51C7E-0E91-4328-977B-166719C4EA86}"/>
      </w:docPartPr>
      <w:docPartBody>
        <w:p w:rsidR="005E0D46" w:rsidRDefault="00523D19" w:rsidP="00523D19">
          <w:pPr>
            <w:pStyle w:val="F58FD8910F6645F98681E9C2F6D5EC50"/>
          </w:pPr>
          <w:r>
            <w:rPr>
              <w:rStyle w:val="Textedelespacerserv"/>
            </w:rPr>
            <w:t>Montant $</w:t>
          </w:r>
        </w:p>
      </w:docPartBody>
    </w:docPart>
    <w:docPart>
      <w:docPartPr>
        <w:name w:val="DE29AAB076E34BC0AC969D056A7DF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45AA93-8CAB-4836-B324-C9F531F99381}"/>
      </w:docPartPr>
      <w:docPartBody>
        <w:p w:rsidR="005E0D46" w:rsidRDefault="00523D19" w:rsidP="00523D19">
          <w:pPr>
            <w:pStyle w:val="DE29AAB076E34BC0AC969D056A7DF4F0"/>
          </w:pPr>
          <w:r>
            <w:rPr>
              <w:rStyle w:val="Textedelespacerserv"/>
            </w:rPr>
            <w:t>Montant $</w:t>
          </w:r>
        </w:p>
      </w:docPartBody>
    </w:docPart>
    <w:docPart>
      <w:docPartPr>
        <w:name w:val="0DCF140D513D466D9C61C77548E360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B7D4DF-F9F5-4B39-BD7C-833E4A0385AA}"/>
      </w:docPartPr>
      <w:docPartBody>
        <w:p w:rsidR="005E0D46" w:rsidRDefault="00523D19" w:rsidP="00523D19">
          <w:pPr>
            <w:pStyle w:val="0DCF140D513D466D9C61C77548E36003"/>
          </w:pPr>
          <w:r w:rsidRPr="005109A7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42AA90FC030409CAACBF492C6CAF0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7D6B84-0E78-44E2-B28C-EDBB9A2BB6F8}"/>
      </w:docPartPr>
      <w:docPartBody>
        <w:p w:rsidR="005E0D46" w:rsidRDefault="00523D19" w:rsidP="00523D19">
          <w:pPr>
            <w:pStyle w:val="C42AA90FC030409CAACBF492C6CAF0C0"/>
          </w:pPr>
          <w:r>
            <w:rPr>
              <w:rStyle w:val="Textedelespacerserv"/>
            </w:rPr>
            <w:t>Montant $</w:t>
          </w:r>
        </w:p>
      </w:docPartBody>
    </w:docPart>
    <w:docPart>
      <w:docPartPr>
        <w:name w:val="556324471700439AAD982761684F10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6D7022-CB26-46B1-8A3D-4B445DB184FF}"/>
      </w:docPartPr>
      <w:docPartBody>
        <w:p w:rsidR="005E0D46" w:rsidRDefault="00523D19" w:rsidP="00523D19">
          <w:pPr>
            <w:pStyle w:val="556324471700439AAD982761684F1023"/>
          </w:pPr>
          <w:r w:rsidRPr="00D32752">
            <w:rPr>
              <w:rStyle w:val="Textedelespacerserv"/>
              <w:b/>
              <w:bCs/>
            </w:rPr>
            <w:t>Montant $</w:t>
          </w:r>
        </w:p>
      </w:docPartBody>
    </w:docPart>
    <w:docPart>
      <w:docPartPr>
        <w:name w:val="DC2F49A94E7548979EEB4ADBA3D2A7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508AA4-BEA8-4A1B-BD2E-4C99E5854726}"/>
      </w:docPartPr>
      <w:docPartBody>
        <w:p w:rsidR="005E0D46" w:rsidRDefault="00523D19" w:rsidP="00523D19">
          <w:pPr>
            <w:pStyle w:val="DC2F49A94E7548979EEB4ADBA3D2A75C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4C114516DD4AF99D93A6E943BC10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9FF84E-68CD-40A3-B14A-25D452B62DE1}"/>
      </w:docPartPr>
      <w:docPartBody>
        <w:p w:rsidR="005E0D46" w:rsidRDefault="00523D19" w:rsidP="00523D19">
          <w:pPr>
            <w:pStyle w:val="984C114516DD4AF99D93A6E943BC1075"/>
          </w:pPr>
          <w:r w:rsidRPr="00225C33">
            <w:rPr>
              <w:rFonts w:cstheme="minorHAnsi"/>
              <w:color w:val="44546A" w:themeColor="text2"/>
              <w:szCs w:val="20"/>
            </w:rPr>
            <w:t>Choisissez une date</w:t>
          </w:r>
        </w:p>
      </w:docPartBody>
    </w:docPart>
    <w:docPart>
      <w:docPartPr>
        <w:name w:val="68A3C2C017834DDBA8432257B17F69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CE4CE9-8909-4B77-9DB3-40B75C01880A}"/>
      </w:docPartPr>
      <w:docPartBody>
        <w:p w:rsidR="005E0D46" w:rsidRDefault="00523D19" w:rsidP="00523D19">
          <w:pPr>
            <w:pStyle w:val="68A3C2C017834DDBA8432257B17F69C3"/>
          </w:pPr>
          <w:r w:rsidRPr="00085BD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69394869CB4B45B57632668122A1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1334FB-9A79-4924-ABFF-24FDCA54A49D}"/>
      </w:docPartPr>
      <w:docPartBody>
        <w:p w:rsidR="005E0D46" w:rsidRDefault="00523D19" w:rsidP="00523D19">
          <w:pPr>
            <w:pStyle w:val="CE69394869CB4B45B57632668122A1E0"/>
          </w:pPr>
          <w:r w:rsidRPr="00225C33">
            <w:rPr>
              <w:rFonts w:cstheme="minorHAnsi"/>
              <w:color w:val="44546A" w:themeColor="text2"/>
              <w:szCs w:val="20"/>
            </w:rPr>
            <w:t>Choisissez une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19"/>
    <w:rsid w:val="002327D9"/>
    <w:rsid w:val="00300689"/>
    <w:rsid w:val="004470C2"/>
    <w:rsid w:val="00523D19"/>
    <w:rsid w:val="005E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23D19"/>
    <w:rPr>
      <w:color w:val="666666"/>
    </w:rPr>
  </w:style>
  <w:style w:type="paragraph" w:customStyle="1" w:styleId="16118321317C49CC814066C6313FF94E">
    <w:name w:val="16118321317C49CC814066C6313FF94E"/>
    <w:rsid w:val="00523D19"/>
  </w:style>
  <w:style w:type="paragraph" w:customStyle="1" w:styleId="036BE00A1BA74F9881094147053D2D58">
    <w:name w:val="036BE00A1BA74F9881094147053D2D58"/>
    <w:rsid w:val="00523D19"/>
  </w:style>
  <w:style w:type="paragraph" w:customStyle="1" w:styleId="E823BE719FAC4BA3BDA8DF54C6B79A52">
    <w:name w:val="E823BE719FAC4BA3BDA8DF54C6B79A52"/>
    <w:rsid w:val="00523D19"/>
  </w:style>
  <w:style w:type="paragraph" w:customStyle="1" w:styleId="0936BFA8E8574F55A3D1EB316559F84C">
    <w:name w:val="0936BFA8E8574F55A3D1EB316559F84C"/>
    <w:rsid w:val="00523D19"/>
  </w:style>
  <w:style w:type="paragraph" w:customStyle="1" w:styleId="42D12B5AC32B4508B670F2F51BAB3044">
    <w:name w:val="42D12B5AC32B4508B670F2F51BAB3044"/>
    <w:rsid w:val="00523D19"/>
  </w:style>
  <w:style w:type="paragraph" w:customStyle="1" w:styleId="2B5AB4D7F3244AF98D0E012CFC975E6D">
    <w:name w:val="2B5AB4D7F3244AF98D0E012CFC975E6D"/>
    <w:rsid w:val="00523D19"/>
  </w:style>
  <w:style w:type="paragraph" w:customStyle="1" w:styleId="7044B8D567CC49889F1F13D0D19E5892">
    <w:name w:val="7044B8D567CC49889F1F13D0D19E5892"/>
    <w:rsid w:val="00523D19"/>
  </w:style>
  <w:style w:type="paragraph" w:customStyle="1" w:styleId="FA082183FB6C48078E5AE061731C3F4C">
    <w:name w:val="FA082183FB6C48078E5AE061731C3F4C"/>
    <w:rsid w:val="00523D19"/>
  </w:style>
  <w:style w:type="paragraph" w:customStyle="1" w:styleId="F64E1EA305D84B159E682AFC77A81B3C">
    <w:name w:val="F64E1EA305D84B159E682AFC77A81B3C"/>
    <w:rsid w:val="00523D19"/>
  </w:style>
  <w:style w:type="paragraph" w:customStyle="1" w:styleId="88D900142B0A42B495D885624ADEEA7D">
    <w:name w:val="88D900142B0A42B495D885624ADEEA7D"/>
    <w:rsid w:val="00523D19"/>
  </w:style>
  <w:style w:type="paragraph" w:customStyle="1" w:styleId="1F9255161E9E478A90F67E83F1ACFB3F">
    <w:name w:val="1F9255161E9E478A90F67E83F1ACFB3F"/>
    <w:rsid w:val="00523D19"/>
  </w:style>
  <w:style w:type="paragraph" w:customStyle="1" w:styleId="150762D335C843E897DFFF053BA997C2">
    <w:name w:val="150762D335C843E897DFFF053BA997C2"/>
    <w:rsid w:val="00523D19"/>
  </w:style>
  <w:style w:type="paragraph" w:customStyle="1" w:styleId="52B8D3669E59470F85437474FC16CAAA">
    <w:name w:val="52B8D3669E59470F85437474FC16CAAA"/>
    <w:rsid w:val="00523D19"/>
  </w:style>
  <w:style w:type="paragraph" w:customStyle="1" w:styleId="CB1EAB43FC544829868A44A4F3750354">
    <w:name w:val="CB1EAB43FC544829868A44A4F3750354"/>
    <w:rsid w:val="00523D19"/>
  </w:style>
  <w:style w:type="paragraph" w:customStyle="1" w:styleId="E38E9F20108846BE87AF4AE98067B4B2">
    <w:name w:val="E38E9F20108846BE87AF4AE98067B4B2"/>
    <w:rsid w:val="00523D19"/>
  </w:style>
  <w:style w:type="paragraph" w:customStyle="1" w:styleId="0663C80D11F9467D80D703CA1F04E560">
    <w:name w:val="0663C80D11F9467D80D703CA1F04E560"/>
    <w:rsid w:val="00523D19"/>
  </w:style>
  <w:style w:type="paragraph" w:customStyle="1" w:styleId="4650965156C44BDB9628E81516F189C0">
    <w:name w:val="4650965156C44BDB9628E81516F189C0"/>
    <w:rsid w:val="00523D19"/>
  </w:style>
  <w:style w:type="paragraph" w:customStyle="1" w:styleId="22024A9EAAC246D881FC6C52D93E9C4F">
    <w:name w:val="22024A9EAAC246D881FC6C52D93E9C4F"/>
    <w:rsid w:val="00523D19"/>
  </w:style>
  <w:style w:type="paragraph" w:customStyle="1" w:styleId="88F61F891F1F46ED88ED5F09A17FD6E5">
    <w:name w:val="88F61F891F1F46ED88ED5F09A17FD6E5"/>
    <w:rsid w:val="00523D19"/>
  </w:style>
  <w:style w:type="paragraph" w:customStyle="1" w:styleId="228EB0B73E894F2EBF5546BF592936C8">
    <w:name w:val="228EB0B73E894F2EBF5546BF592936C8"/>
    <w:rsid w:val="00523D19"/>
  </w:style>
  <w:style w:type="paragraph" w:customStyle="1" w:styleId="3DD0FC4E621C4084831AD6F9ADFFD9E6">
    <w:name w:val="3DD0FC4E621C4084831AD6F9ADFFD9E6"/>
    <w:rsid w:val="00523D19"/>
  </w:style>
  <w:style w:type="paragraph" w:customStyle="1" w:styleId="FE7C3DE891C2457DAF31CFC6C86AFE3E">
    <w:name w:val="FE7C3DE891C2457DAF31CFC6C86AFE3E"/>
    <w:rsid w:val="00523D19"/>
  </w:style>
  <w:style w:type="paragraph" w:customStyle="1" w:styleId="EA21F5191D55449D89882852FA66147A">
    <w:name w:val="EA21F5191D55449D89882852FA66147A"/>
    <w:rsid w:val="00523D19"/>
  </w:style>
  <w:style w:type="paragraph" w:customStyle="1" w:styleId="0FBD1739FC6A473ABC2EF7A046E7042D">
    <w:name w:val="0FBD1739FC6A473ABC2EF7A046E7042D"/>
    <w:rsid w:val="00523D19"/>
  </w:style>
  <w:style w:type="paragraph" w:customStyle="1" w:styleId="EE2740C73C6241B3A6A5E20B26560531">
    <w:name w:val="EE2740C73C6241B3A6A5E20B26560531"/>
    <w:rsid w:val="00523D19"/>
  </w:style>
  <w:style w:type="paragraph" w:customStyle="1" w:styleId="17975C61B6F242D5BF875DB85A89F43E">
    <w:name w:val="17975C61B6F242D5BF875DB85A89F43E"/>
    <w:rsid w:val="00523D19"/>
  </w:style>
  <w:style w:type="paragraph" w:customStyle="1" w:styleId="FBF3C2F675EB4EF4A805DF27EEF48D46">
    <w:name w:val="FBF3C2F675EB4EF4A805DF27EEF48D46"/>
    <w:rsid w:val="00523D19"/>
  </w:style>
  <w:style w:type="paragraph" w:customStyle="1" w:styleId="DD2C00790AB945D3A1E55502FDED8FDA">
    <w:name w:val="DD2C00790AB945D3A1E55502FDED8FDA"/>
    <w:rsid w:val="00523D19"/>
  </w:style>
  <w:style w:type="paragraph" w:customStyle="1" w:styleId="BF7BAF051A684274BE5F61AFD93E973B">
    <w:name w:val="BF7BAF051A684274BE5F61AFD93E973B"/>
    <w:rsid w:val="00523D19"/>
  </w:style>
  <w:style w:type="paragraph" w:customStyle="1" w:styleId="092F33338863406B83E49F073BA9C8DE">
    <w:name w:val="092F33338863406B83E49F073BA9C8DE"/>
    <w:rsid w:val="00523D19"/>
  </w:style>
  <w:style w:type="paragraph" w:customStyle="1" w:styleId="D359C6C5CD70439A8089F73581D94C15">
    <w:name w:val="D359C6C5CD70439A8089F73581D94C15"/>
    <w:rsid w:val="00523D19"/>
  </w:style>
  <w:style w:type="paragraph" w:customStyle="1" w:styleId="D99C39812EE1475B9CC092424B926DAE">
    <w:name w:val="D99C39812EE1475B9CC092424B926DAE"/>
    <w:rsid w:val="00523D19"/>
  </w:style>
  <w:style w:type="paragraph" w:customStyle="1" w:styleId="98DB55C8F086453DBB7CDDF522281276">
    <w:name w:val="98DB55C8F086453DBB7CDDF522281276"/>
    <w:rsid w:val="00523D19"/>
  </w:style>
  <w:style w:type="paragraph" w:customStyle="1" w:styleId="88A48006BB4E4071B9C7136D82331262">
    <w:name w:val="88A48006BB4E4071B9C7136D82331262"/>
    <w:rsid w:val="00523D19"/>
  </w:style>
  <w:style w:type="paragraph" w:customStyle="1" w:styleId="AA127105BFA3430DBA6A3C0C53113FE1">
    <w:name w:val="AA127105BFA3430DBA6A3C0C53113FE1"/>
    <w:rsid w:val="00523D19"/>
  </w:style>
  <w:style w:type="paragraph" w:customStyle="1" w:styleId="C987DD2128574317A3B311F95ED1D40C">
    <w:name w:val="C987DD2128574317A3B311F95ED1D40C"/>
    <w:rsid w:val="00523D19"/>
  </w:style>
  <w:style w:type="paragraph" w:customStyle="1" w:styleId="A3ABAD26034A43DA8847301052BA96D1">
    <w:name w:val="A3ABAD26034A43DA8847301052BA96D1"/>
    <w:rsid w:val="00523D19"/>
  </w:style>
  <w:style w:type="paragraph" w:customStyle="1" w:styleId="FEE2E5480169466583B92069E1ED1D79">
    <w:name w:val="FEE2E5480169466583B92069E1ED1D79"/>
    <w:rsid w:val="00523D19"/>
  </w:style>
  <w:style w:type="paragraph" w:customStyle="1" w:styleId="0736A6A351834819A0BC0CE67B2C623A">
    <w:name w:val="0736A6A351834819A0BC0CE67B2C623A"/>
    <w:rsid w:val="00523D19"/>
  </w:style>
  <w:style w:type="paragraph" w:customStyle="1" w:styleId="237CB8912EC8409FB418ABB0F48D86AD">
    <w:name w:val="237CB8912EC8409FB418ABB0F48D86AD"/>
    <w:rsid w:val="00523D19"/>
  </w:style>
  <w:style w:type="paragraph" w:customStyle="1" w:styleId="FFE3F04DCA2A422BB9541B7DA8D0BD82">
    <w:name w:val="FFE3F04DCA2A422BB9541B7DA8D0BD82"/>
    <w:rsid w:val="00523D19"/>
  </w:style>
  <w:style w:type="paragraph" w:customStyle="1" w:styleId="99512E6D0D0949E9A1AE1A734B919734">
    <w:name w:val="99512E6D0D0949E9A1AE1A734B919734"/>
    <w:rsid w:val="00523D19"/>
  </w:style>
  <w:style w:type="paragraph" w:customStyle="1" w:styleId="3FAD4629CAE1418D9DE77181C041915C">
    <w:name w:val="3FAD4629CAE1418D9DE77181C041915C"/>
    <w:rsid w:val="00523D19"/>
  </w:style>
  <w:style w:type="paragraph" w:customStyle="1" w:styleId="58ADCBD7EE444F37A49937AEAD749550">
    <w:name w:val="58ADCBD7EE444F37A49937AEAD749550"/>
    <w:rsid w:val="00523D19"/>
  </w:style>
  <w:style w:type="paragraph" w:customStyle="1" w:styleId="6FBE1D3A004E4D6F9E453E784BE6CCCC">
    <w:name w:val="6FBE1D3A004E4D6F9E453E784BE6CCCC"/>
    <w:rsid w:val="00523D19"/>
  </w:style>
  <w:style w:type="paragraph" w:customStyle="1" w:styleId="60252951F6C04E6285D8B3F7F3B02DFB">
    <w:name w:val="60252951F6C04E6285D8B3F7F3B02DFB"/>
    <w:rsid w:val="00523D19"/>
  </w:style>
  <w:style w:type="paragraph" w:customStyle="1" w:styleId="CC21B4AB0B1242E4873F7D207156D3DC">
    <w:name w:val="CC21B4AB0B1242E4873F7D207156D3DC"/>
    <w:rsid w:val="00523D19"/>
  </w:style>
  <w:style w:type="paragraph" w:customStyle="1" w:styleId="B28A75C9556D4618807E385F734ED39F">
    <w:name w:val="B28A75C9556D4618807E385F734ED39F"/>
    <w:rsid w:val="00523D19"/>
  </w:style>
  <w:style w:type="paragraph" w:customStyle="1" w:styleId="D080B22919D5419BBFF0E4396FDD9584">
    <w:name w:val="D080B22919D5419BBFF0E4396FDD9584"/>
    <w:rsid w:val="00523D19"/>
  </w:style>
  <w:style w:type="paragraph" w:customStyle="1" w:styleId="FD816876FCAF46E79AA33DC457D186AC">
    <w:name w:val="FD816876FCAF46E79AA33DC457D186AC"/>
    <w:rsid w:val="00523D19"/>
  </w:style>
  <w:style w:type="paragraph" w:customStyle="1" w:styleId="C9B5513E81E043DDA271F16B4F951446">
    <w:name w:val="C9B5513E81E043DDA271F16B4F951446"/>
    <w:rsid w:val="00523D19"/>
  </w:style>
  <w:style w:type="paragraph" w:customStyle="1" w:styleId="202362E66F0E470B84CDF8FA9D95B94B">
    <w:name w:val="202362E66F0E470B84CDF8FA9D95B94B"/>
    <w:rsid w:val="00523D19"/>
  </w:style>
  <w:style w:type="paragraph" w:customStyle="1" w:styleId="2B2F065C960244AB899E629067484441">
    <w:name w:val="2B2F065C960244AB899E629067484441"/>
    <w:rsid w:val="00523D19"/>
  </w:style>
  <w:style w:type="paragraph" w:customStyle="1" w:styleId="60A21916A8354E2A96DE41B9FE630039">
    <w:name w:val="60A21916A8354E2A96DE41B9FE630039"/>
    <w:rsid w:val="00523D19"/>
  </w:style>
  <w:style w:type="paragraph" w:customStyle="1" w:styleId="ED94B79FE14D42C9BCF7DC6059DDB61B">
    <w:name w:val="ED94B79FE14D42C9BCF7DC6059DDB61B"/>
    <w:rsid w:val="00523D19"/>
  </w:style>
  <w:style w:type="paragraph" w:customStyle="1" w:styleId="068D0FA458444DAC9DFC7B4B53B475CD">
    <w:name w:val="068D0FA458444DAC9DFC7B4B53B475CD"/>
    <w:rsid w:val="00523D19"/>
  </w:style>
  <w:style w:type="paragraph" w:customStyle="1" w:styleId="C2E7A5A8CAE14DC698E07AA8B67927D5">
    <w:name w:val="C2E7A5A8CAE14DC698E07AA8B67927D5"/>
    <w:rsid w:val="00523D19"/>
  </w:style>
  <w:style w:type="paragraph" w:customStyle="1" w:styleId="F58FD8910F6645F98681E9C2F6D5EC50">
    <w:name w:val="F58FD8910F6645F98681E9C2F6D5EC50"/>
    <w:rsid w:val="00523D19"/>
  </w:style>
  <w:style w:type="paragraph" w:customStyle="1" w:styleId="DE29AAB076E34BC0AC969D056A7DF4F0">
    <w:name w:val="DE29AAB076E34BC0AC969D056A7DF4F0"/>
    <w:rsid w:val="00523D19"/>
  </w:style>
  <w:style w:type="paragraph" w:customStyle="1" w:styleId="0DCF140D513D466D9C61C77548E36003">
    <w:name w:val="0DCF140D513D466D9C61C77548E36003"/>
    <w:rsid w:val="00523D19"/>
  </w:style>
  <w:style w:type="paragraph" w:customStyle="1" w:styleId="C42AA90FC030409CAACBF492C6CAF0C0">
    <w:name w:val="C42AA90FC030409CAACBF492C6CAF0C0"/>
    <w:rsid w:val="00523D19"/>
  </w:style>
  <w:style w:type="paragraph" w:customStyle="1" w:styleId="556324471700439AAD982761684F1023">
    <w:name w:val="556324471700439AAD982761684F1023"/>
    <w:rsid w:val="00523D19"/>
  </w:style>
  <w:style w:type="paragraph" w:customStyle="1" w:styleId="DC2F49A94E7548979EEB4ADBA3D2A75C">
    <w:name w:val="DC2F49A94E7548979EEB4ADBA3D2A75C"/>
    <w:rsid w:val="00523D19"/>
  </w:style>
  <w:style w:type="paragraph" w:customStyle="1" w:styleId="984C114516DD4AF99D93A6E943BC1075">
    <w:name w:val="984C114516DD4AF99D93A6E943BC1075"/>
    <w:rsid w:val="00523D19"/>
  </w:style>
  <w:style w:type="paragraph" w:customStyle="1" w:styleId="68A3C2C017834DDBA8432257B17F69C3">
    <w:name w:val="68A3C2C017834DDBA8432257B17F69C3"/>
    <w:rsid w:val="00523D19"/>
  </w:style>
  <w:style w:type="paragraph" w:customStyle="1" w:styleId="CE69394869CB4B45B57632668122A1E0">
    <w:name w:val="CE69394869CB4B45B57632668122A1E0"/>
    <w:rsid w:val="00523D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SCQ2026">
      <a:dk1>
        <a:srgbClr val="04041A"/>
      </a:dk1>
      <a:lt1>
        <a:sysClr val="window" lastClr="FFFFFF"/>
      </a:lt1>
      <a:dk2>
        <a:srgbClr val="170A72"/>
      </a:dk2>
      <a:lt2>
        <a:srgbClr val="E8FCFA"/>
      </a:lt2>
      <a:accent1>
        <a:srgbClr val="0080D7"/>
      </a:accent1>
      <a:accent2>
        <a:srgbClr val="08A0A0"/>
      </a:accent2>
      <a:accent3>
        <a:srgbClr val="90F1E9"/>
      </a:accent3>
      <a:accent4>
        <a:srgbClr val="1C8540"/>
      </a:accent4>
      <a:accent5>
        <a:srgbClr val="FFCF00"/>
      </a:accent5>
      <a:accent6>
        <a:srgbClr val="FF4F30"/>
      </a:accent6>
      <a:hlink>
        <a:srgbClr val="7A7AEB"/>
      </a:hlink>
      <a:folHlink>
        <a:srgbClr val="0080D7"/>
      </a:folHlink>
    </a:clrScheme>
    <a:fontScheme name="SQc">
      <a:majorFont>
        <a:latin typeface="Segoe UI Semibol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dafbbe-f73e-4d9a-8e06-335b800b3a4e" xsi:nil="true"/>
    <lcf76f155ced4ddcb4097134ff3c332f xmlns="7e2241cb-b2b7-4118-9aec-5596f1e8c758">
      <Terms xmlns="http://schemas.microsoft.com/office/infopath/2007/PartnerControls"/>
    </lcf76f155ced4ddcb4097134ff3c332f>
    <Sous_x002d_section xmlns="7e2241cb-b2b7-4118-9aec-5596f1e8c758" xsi:nil="true"/>
    <Page xmlns="7e2241cb-b2b7-4118-9aec-5596f1e8c758" xsi:nil="true"/>
    <_dlc_DocId xmlns="ffdafbbe-f73e-4d9a-8e06-335b800b3a4e">SQGEN-1216050423-459</_dlc_DocId>
    <_dlc_DocIdUrl xmlns="ffdafbbe-f73e-4d9a-8e06-335b800b3a4e">
      <Url>https://msss365.sharepoint.com/sites/SanteQc-Accueil/_layouts/15/DocIdRedir.aspx?ID=SQGEN-1216050423-459</Url>
      <Description>SQGEN-1216050423-459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DA9ACFD8D244B9EEEE91B2787A5BB" ma:contentTypeVersion="16" ma:contentTypeDescription="Crée un document." ma:contentTypeScope="" ma:versionID="af16621842179d2cb933a0dd2fe942c8">
  <xsd:schema xmlns:xsd="http://www.w3.org/2001/XMLSchema" xmlns:xs="http://www.w3.org/2001/XMLSchema" xmlns:p="http://schemas.microsoft.com/office/2006/metadata/properties" xmlns:ns2="ffdafbbe-f73e-4d9a-8e06-335b800b3a4e" xmlns:ns3="7e2241cb-b2b7-4118-9aec-5596f1e8c758" targetNamespace="http://schemas.microsoft.com/office/2006/metadata/properties" ma:root="true" ma:fieldsID="817f4059af46d7f7251cd0636ab85d91" ns2:_="" ns3:_="">
    <xsd:import namespace="ffdafbbe-f73e-4d9a-8e06-335b800b3a4e"/>
    <xsd:import namespace="7e2241cb-b2b7-4118-9aec-5596f1e8c7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P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Url" minOccurs="0"/>
                <xsd:element ref="ns2:_dlc_DocIdPersistId" minOccurs="0"/>
                <xsd:element ref="ns3:MediaLengthInSeconds" minOccurs="0"/>
                <xsd:element ref="ns3:Sous_x002d_se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afbbe-f73e-4d9a-8e06-335b800b3a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0eea590-314e-4ca7-b8c4-d5ba84d474e4}" ma:internalName="TaxCatchAll" ma:showField="CatchAllData" ma:web="ffdafbbe-f73e-4d9a-8e06-335b800b3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Valeur d’ID de document" ma:description="Valeur de l’ID de document affecté à cet élément." ma:indexed="true" ma:internalName="_dlc_DocId" ma:readOnly="true">
      <xsd:simpleType>
        <xsd:restriction base="dms:Text"/>
      </xsd:simpleType>
    </xsd:element>
    <xsd:element name="_dlc_DocIdUrl" ma:index="23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241cb-b2b7-4118-9aec-5596f1e8c758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format="Dropdown" ma:internalName="P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on dossier RH"/>
                    <xsd:enumeration value="Identité visuelle et gabarits"/>
                    <xsd:enumeration value="Équipe de soutien"/>
                    <xsd:enumeration value="930, chemin Sainte-Foy"/>
                    <xsd:enumeration value="Logistique"/>
                    <xsd:enumeration value="Accueil et intégration"/>
                    <xsd:enumeration value="Gouvernance"/>
                    <xsd:enumeration value="2021, avenue Union"/>
                    <xsd:enumeration value="FAQ"/>
                    <xsd:enumeration value="Conditions de travail, rémunérations et avantages sociaux"/>
                    <xsd:enumeration value="FAQ | Transfert"/>
                    <xsd:enumeration value="Webinaires"/>
                    <xsd:enumeration value="Ressources utiles"/>
                    <xsd:enumeration value="GESCO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Sous_x002d_section" ma:index="26" nillable="true" ma:displayName="Sous-section" ma:format="Dropdown" ma:internalName="Sous_x002d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uleurs"/>
                    <xsd:enumeration value="Signature"/>
                    <xsd:enumeration value="Logo"/>
                    <xsd:enumeration value="Fonds Teams"/>
                    <xsd:enumeration value="Fonds LinkedIn"/>
                    <xsd:enumeration value="PowerPoint"/>
                    <xsd:enumeration value="Document Long"/>
                    <xsd:enumeration value="Document court"/>
                    <xsd:enumeration value="Document d'une page"/>
                    <xsd:enumeration value="Documents de communication"/>
                    <xsd:enumeration value="Compte Rendu"/>
                    <xsd:enumeration value="Lettre"/>
                    <xsd:enumeration value="Note et note de service"/>
                    <xsd:enumeration value="GESCO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D6BE0A-78C3-49E8-A5EE-958006D023CF}">
  <ds:schemaRefs>
    <ds:schemaRef ds:uri="http://schemas.microsoft.com/office/2006/metadata/properties"/>
    <ds:schemaRef ds:uri="http://schemas.microsoft.com/office/infopath/2007/PartnerControls"/>
    <ds:schemaRef ds:uri="ffdafbbe-f73e-4d9a-8e06-335b800b3a4e"/>
    <ds:schemaRef ds:uri="7e2241cb-b2b7-4118-9aec-5596f1e8c758"/>
  </ds:schemaRefs>
</ds:datastoreItem>
</file>

<file path=customXml/itemProps2.xml><?xml version="1.0" encoding="utf-8"?>
<ds:datastoreItem xmlns:ds="http://schemas.openxmlformats.org/officeDocument/2006/customXml" ds:itemID="{F25C1B3B-65C5-43C6-96D6-198BD80002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A6F2A-8525-4CB0-9D76-FE1126F9F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afbbe-f73e-4d9a-8e06-335b800b3a4e"/>
    <ds:schemaRef ds:uri="7e2241cb-b2b7-4118-9aec-5596f1e8c7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3B68D2-7AA5-4802-8D09-0979F4CFA78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Word_DocCourt_Gabarit_Fonce</Template>
  <TotalTime>133</TotalTime>
  <Pages>5</Pages>
  <Words>812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Sante et des Services Sociaux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Iana Ciobanu</dc:creator>
  <cp:keywords/>
  <dc:description/>
  <cp:lastModifiedBy>Anne-Christine Schnyder</cp:lastModifiedBy>
  <cp:revision>5</cp:revision>
  <dcterms:created xsi:type="dcterms:W3CDTF">2026-07-10T15:24:00Z</dcterms:created>
  <dcterms:modified xsi:type="dcterms:W3CDTF">2026-07-28T18:05:00Z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2026-04-22T00:53:03Z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427d6870-7782-4fed-a6dc-37e3200466c5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  <property fmtid="{D5CDD505-2E9C-101B-9397-08002B2CF9AE}" pid="10" name="ContentTypeId">
    <vt:lpwstr>0x010100A49DA9ACFD8D244B9EEEE91B2787A5BB</vt:lpwstr>
  </property>
  <property fmtid="{D5CDD505-2E9C-101B-9397-08002B2CF9AE}" pid="11" name="MediaServiceImageTags">
    <vt:lpwstr/>
  </property>
  <property fmtid="{D5CDD505-2E9C-101B-9397-08002B2CF9AE}" pid="12" name="Order">
    <vt:r8>476500</vt:r8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xd_Signature">
    <vt:bool>false</vt:bool>
  </property>
  <property fmtid="{D5CDD505-2E9C-101B-9397-08002B2CF9AE}" pid="21" name="_dlc_DocIdItemGuid">
    <vt:lpwstr>f6fff46b-1096-40a5-bdc5-4f32694e5aa3</vt:lpwstr>
  </property>
</Properties>
</file>