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EB0" w:rsidRDefault="00A23BF6" w:rsidP="00A23BF6">
      <w:r w:rsidRPr="00A23BF6">
        <w:rPr>
          <w:noProof/>
          <w:lang w:eastAsia="fr-CA"/>
        </w:rPr>
        <w:drawing>
          <wp:inline distT="0" distB="0" distL="0" distR="0">
            <wp:extent cx="5486380" cy="8368748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05" cy="83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56" w:rsidRPr="00A23BF6" w:rsidRDefault="00C05A56" w:rsidP="00A23BF6">
      <w:r w:rsidRPr="00C05A56">
        <w:rPr>
          <w:noProof/>
          <w:lang w:eastAsia="fr-CA"/>
        </w:rPr>
        <w:lastRenderedPageBreak/>
        <w:drawing>
          <wp:inline distT="0" distB="0" distL="0" distR="0">
            <wp:extent cx="5486164" cy="8020878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95" cy="80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A56" w:rsidRPr="00A23BF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F6"/>
    <w:rsid w:val="00A23BF6"/>
    <w:rsid w:val="00C05A56"/>
    <w:rsid w:val="00C1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C8B0C"/>
  <w15:chartTrackingRefBased/>
  <w15:docId w15:val="{638C6E91-17DE-4AA0-B709-44B29320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CCD749DD</Template>
  <TotalTime>2</TotalTime>
  <Pages>2</Pages>
  <Words>0</Words>
  <Characters>3</Characters>
  <Application>Microsoft Office Word</Application>
  <DocSecurity>0</DocSecurity>
  <Lines>1</Lines>
  <Paragraphs>1</Paragraphs>
  <ScaleCrop>false</ScaleCrop>
  <Company>CIUSSS Centre-Sud-de-l'Ile-de-Montreal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Sigouin</dc:creator>
  <cp:keywords/>
  <dc:description/>
  <cp:lastModifiedBy>Julie Sigouin</cp:lastModifiedBy>
  <cp:revision>2</cp:revision>
  <dcterms:created xsi:type="dcterms:W3CDTF">2019-07-25T19:05:00Z</dcterms:created>
  <dcterms:modified xsi:type="dcterms:W3CDTF">2019-07-25T19:08:00Z</dcterms:modified>
</cp:coreProperties>
</file>